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43BA4" w14:textId="118A7A05" w:rsidR="00930E85" w:rsidRPr="00930E85" w:rsidRDefault="004C0EC3" w:rsidP="00097CC5">
      <w:r>
        <w:rPr>
          <w:noProof/>
        </w:rPr>
        <w:drawing>
          <wp:inline distT="0" distB="0" distL="0" distR="0" wp14:anchorId="6C89CE1C" wp14:editId="1CA29CAA">
            <wp:extent cx="2481283" cy="457200"/>
            <wp:effectExtent l="0" t="0" r="0" b="0"/>
            <wp:docPr id="1211966859" name="Picture 2" descr="A logo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966859" name="Picture 2" descr="A logo with a black background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848" cy="52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3EA" w14:textId="4480693C" w:rsidR="00930E85" w:rsidRPr="00930E85" w:rsidRDefault="00930E85" w:rsidP="00097CC5">
      <w:pPr>
        <w:pStyle w:val="ContactInformation"/>
      </w:pPr>
      <w:r w:rsidRPr="00930E85">
        <w:br w:type="column"/>
      </w:r>
      <w:r w:rsidR="004C0EC3">
        <w:t>Paul R. MacPherson Institute for Leadership, Innovation and Excellence in Teaching</w:t>
      </w:r>
    </w:p>
    <w:p w14:paraId="5FA8D0D5" w14:textId="4DBCADDE" w:rsidR="00930E85" w:rsidRPr="00C1130F" w:rsidRDefault="004C0EC3" w:rsidP="00097CC5">
      <w:pPr>
        <w:pStyle w:val="ContactInformation"/>
      </w:pPr>
      <w:r>
        <w:t>Mills Library</w:t>
      </w:r>
      <w:r w:rsidR="00930E85" w:rsidRPr="00C1130F">
        <w:t>, Room #</w:t>
      </w:r>
      <w:r>
        <w:t>L504</w:t>
      </w:r>
    </w:p>
    <w:p w14:paraId="6A6059A3" w14:textId="77777777" w:rsidR="00930E85" w:rsidRPr="00C1130F" w:rsidRDefault="00930E85" w:rsidP="00097CC5">
      <w:pPr>
        <w:pStyle w:val="ContactInformation"/>
      </w:pPr>
      <w:r w:rsidRPr="00C1130F">
        <w:t xml:space="preserve">1280 Main Street West, </w:t>
      </w:r>
    </w:p>
    <w:p w14:paraId="0D5BAF64" w14:textId="77777777" w:rsidR="00930E85" w:rsidRPr="00C1130F" w:rsidRDefault="00930E85" w:rsidP="00097CC5">
      <w:pPr>
        <w:pStyle w:val="ContactInformation"/>
      </w:pPr>
      <w:r w:rsidRPr="00C1130F">
        <w:t>Hamilton, ON L8S 4L8</w:t>
      </w:r>
    </w:p>
    <w:p w14:paraId="11643565" w14:textId="029BE0B6" w:rsidR="00930E85" w:rsidRPr="00C1130F" w:rsidRDefault="00930E85" w:rsidP="00097CC5">
      <w:pPr>
        <w:pStyle w:val="ContactInformation"/>
      </w:pPr>
      <w:r w:rsidRPr="00930E85">
        <w:br w:type="column"/>
      </w:r>
      <w:r w:rsidRPr="00C1130F">
        <w:t xml:space="preserve">(905) 525-9140 x </w:t>
      </w:r>
      <w:r w:rsidR="5389B9F8">
        <w:t>27477</w:t>
      </w:r>
    </w:p>
    <w:p w14:paraId="4C6121A8" w14:textId="09B9FF48" w:rsidR="00930E85" w:rsidRPr="00C1130F" w:rsidRDefault="5389B9F8" w:rsidP="00097CC5">
      <w:pPr>
        <w:pStyle w:val="ContactInformation"/>
      </w:pPr>
      <w:r>
        <w:t>mi</w:t>
      </w:r>
      <w:r w:rsidR="00930E85" w:rsidRPr="00C1130F">
        <w:t xml:space="preserve">@mcmaster.ca </w:t>
      </w:r>
    </w:p>
    <w:p w14:paraId="45550C30" w14:textId="0DF436CF" w:rsidR="00930E85" w:rsidRPr="00C1130F" w:rsidRDefault="004C0EC3" w:rsidP="00097CC5">
      <w:pPr>
        <w:pStyle w:val="ContactInformation"/>
      </w:pPr>
      <w:r>
        <w:t>mi</w:t>
      </w:r>
      <w:r w:rsidR="00930E85" w:rsidRPr="00C1130F">
        <w:t>.mcmaster.ca</w:t>
      </w:r>
    </w:p>
    <w:p w14:paraId="6AC16553" w14:textId="77777777" w:rsidR="00930E85" w:rsidRPr="00930E85" w:rsidRDefault="00930E85" w:rsidP="00097CC5">
      <w:pPr>
        <w:sectPr w:rsidR="00930E85" w:rsidRPr="00930E85" w:rsidSect="00F2041F">
          <w:headerReference w:type="default" r:id="rId12"/>
          <w:footerReference w:type="default" r:id="rId13"/>
          <w:footerReference w:type="first" r:id="rId14"/>
          <w:pgSz w:w="12240" w:h="15840"/>
          <w:pgMar w:top="720" w:right="1440" w:bottom="1440" w:left="1440" w:header="720" w:footer="720" w:gutter="0"/>
          <w:cols w:num="3" w:space="720" w:equalWidth="0">
            <w:col w:w="3600" w:space="720"/>
            <w:col w:w="2160" w:space="720"/>
            <w:col w:w="2160"/>
          </w:cols>
          <w:titlePg/>
          <w:docGrid w:linePitch="360"/>
        </w:sectPr>
      </w:pPr>
    </w:p>
    <w:p w14:paraId="67FF7FE4" w14:textId="77777777" w:rsidR="004C0EC3" w:rsidRDefault="004C0EC3" w:rsidP="00107609">
      <w:pPr>
        <w:rPr>
          <w:rStyle w:val="IntenseEmphasis"/>
        </w:rPr>
      </w:pPr>
    </w:p>
    <w:p w14:paraId="494736AB" w14:textId="77777777" w:rsidR="00327C79" w:rsidRPr="00EC5B4D" w:rsidRDefault="00327C79" w:rsidP="00327C79">
      <w:pPr>
        <w:pStyle w:val="Heading1"/>
        <w:rPr>
          <w:rFonts w:eastAsia="Verdana"/>
          <w:b w:val="0"/>
          <w:bCs w:val="0"/>
        </w:rPr>
      </w:pPr>
      <w:r w:rsidRPr="00EC5B4D">
        <w:rPr>
          <w:rFonts w:eastAsia="Verdana"/>
        </w:rPr>
        <w:t>Recipients By Year</w:t>
      </w:r>
    </w:p>
    <w:p w14:paraId="4C09187C" w14:textId="77777777" w:rsidR="00327C79" w:rsidRPr="00EC5B4D" w:rsidRDefault="00327C79" w:rsidP="00327C79">
      <w:pPr>
        <w:pStyle w:val="Heading1"/>
        <w:rPr>
          <w:rFonts w:eastAsia="Verdana"/>
          <w:b w:val="0"/>
          <w:bCs w:val="0"/>
        </w:rPr>
      </w:pPr>
      <w:r w:rsidRPr="00EC5B4D">
        <w:rPr>
          <w:rFonts w:eastAsia="Verdana"/>
        </w:rPr>
        <w:t xml:space="preserve">President’s Award for Outstanding Contributions to Teaching and Learning </w:t>
      </w:r>
      <w:r w:rsidRPr="00EC5B4D">
        <w:rPr>
          <w:rFonts w:eastAsia="Verdana"/>
        </w:rPr>
        <w:br/>
        <w:t>(1993 - 2024)</w:t>
      </w:r>
    </w:p>
    <w:p w14:paraId="13FD2923" w14:textId="77777777" w:rsidR="00327C79" w:rsidRPr="00EC5B4D" w:rsidRDefault="00327C79" w:rsidP="00327C79">
      <w:pPr>
        <w:widowControl w:val="0"/>
        <w:spacing w:before="10" w:after="0" w:line="240" w:lineRule="auto"/>
        <w:jc w:val="both"/>
        <w:rPr>
          <w:rFonts w:ascii="Poppins" w:eastAsia="Verdana" w:hAnsi="Poppins" w:cs="Poppins"/>
          <w:b/>
          <w:bCs/>
        </w:rPr>
      </w:pPr>
    </w:p>
    <w:p w14:paraId="721FE041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1993</w:t>
      </w:r>
    </w:p>
    <w:p w14:paraId="4BEB14D3" w14:textId="77777777" w:rsidR="00327C79" w:rsidRPr="00EC5B4D" w:rsidRDefault="00327C79" w:rsidP="00327C79">
      <w:pPr>
        <w:pStyle w:val="ListParagraph"/>
        <w:numPr>
          <w:ilvl w:val="0"/>
          <w:numId w:val="3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David Carr, Biomedical Sciences</w:t>
      </w:r>
    </w:p>
    <w:p w14:paraId="148ABC32" w14:textId="77777777" w:rsidR="00327C79" w:rsidRPr="00EC5B4D" w:rsidRDefault="00327C79" w:rsidP="00327C79">
      <w:pPr>
        <w:pStyle w:val="ListParagraph"/>
        <w:numPr>
          <w:ilvl w:val="0"/>
          <w:numId w:val="3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Sheila Sammon, School of Social Work</w:t>
      </w:r>
    </w:p>
    <w:p w14:paraId="29627FF7" w14:textId="77777777" w:rsidR="00327C79" w:rsidRPr="00EC5B4D" w:rsidRDefault="00327C79" w:rsidP="00327C79">
      <w:pPr>
        <w:pStyle w:val="ListParagraph"/>
        <w:numPr>
          <w:ilvl w:val="0"/>
          <w:numId w:val="34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eastAsia="Verdana" w:hAnsi="Poppins" w:cs="Poppins"/>
        </w:rPr>
        <w:t>Don Woods, Chemical Engineering</w:t>
      </w:r>
    </w:p>
    <w:p w14:paraId="42D3EA3E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1994</w:t>
      </w:r>
    </w:p>
    <w:p w14:paraId="56CE1940" w14:textId="77777777" w:rsidR="00327C79" w:rsidRPr="00EC5B4D" w:rsidRDefault="00327C79" w:rsidP="00327C79">
      <w:pPr>
        <w:pStyle w:val="ListParagraph"/>
        <w:widowControl w:val="0"/>
        <w:numPr>
          <w:ilvl w:val="0"/>
          <w:numId w:val="33"/>
        </w:numPr>
        <w:spacing w:after="160" w:line="259" w:lineRule="auto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David Humphreys, Chemistry</w:t>
      </w:r>
    </w:p>
    <w:p w14:paraId="3BAB8617" w14:textId="77777777" w:rsidR="00327C79" w:rsidRPr="00EC5B4D" w:rsidRDefault="00327C79" w:rsidP="00327C79">
      <w:pPr>
        <w:pStyle w:val="ListParagraph"/>
        <w:widowControl w:val="0"/>
        <w:numPr>
          <w:ilvl w:val="0"/>
          <w:numId w:val="33"/>
        </w:numPr>
        <w:spacing w:after="160" w:line="259" w:lineRule="auto"/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Fritz &amp; Rosemarie Widmaier, Modern Languages</w:t>
      </w:r>
    </w:p>
    <w:p w14:paraId="3E43F207" w14:textId="77777777" w:rsidR="00327C79" w:rsidRPr="00EC5B4D" w:rsidRDefault="00327C79" w:rsidP="00327C79">
      <w:pPr>
        <w:pStyle w:val="ListParagraph"/>
        <w:widowControl w:val="0"/>
        <w:numPr>
          <w:ilvl w:val="0"/>
          <w:numId w:val="33"/>
        </w:numPr>
        <w:spacing w:after="160" w:line="259" w:lineRule="auto"/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Phil Wood, Chemical Engineering</w:t>
      </w:r>
    </w:p>
    <w:p w14:paraId="4FA8CFEF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1995</w:t>
      </w:r>
    </w:p>
    <w:p w14:paraId="1A3DD20D" w14:textId="77777777" w:rsidR="00327C79" w:rsidRPr="00EC5B4D" w:rsidRDefault="00327C79" w:rsidP="00327C79">
      <w:pPr>
        <w:pStyle w:val="ListParagraph"/>
        <w:widowControl w:val="0"/>
        <w:numPr>
          <w:ilvl w:val="0"/>
          <w:numId w:val="32"/>
        </w:numPr>
        <w:spacing w:after="160" w:line="259" w:lineRule="auto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Chris Bart, School of Business</w:t>
      </w:r>
    </w:p>
    <w:p w14:paraId="50B00879" w14:textId="77777777" w:rsidR="00327C79" w:rsidRPr="00EC5B4D" w:rsidRDefault="00327C79" w:rsidP="00327C79">
      <w:pPr>
        <w:pStyle w:val="ListParagraph"/>
        <w:widowControl w:val="0"/>
        <w:numPr>
          <w:ilvl w:val="0"/>
          <w:numId w:val="32"/>
        </w:numPr>
        <w:spacing w:after="160" w:line="250" w:lineRule="atLeast"/>
        <w:ind w:right="312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Geoffrey Norman, Clinical Epidemiology &amp; Biostatistics</w:t>
      </w:r>
    </w:p>
    <w:p w14:paraId="0C41FC4D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1996</w:t>
      </w:r>
    </w:p>
    <w:p w14:paraId="5A78D07E" w14:textId="77777777" w:rsidR="00327C79" w:rsidRPr="00EC5B4D" w:rsidRDefault="00327C79" w:rsidP="00327C79">
      <w:pPr>
        <w:pStyle w:val="ListParagraph"/>
        <w:numPr>
          <w:ilvl w:val="0"/>
          <w:numId w:val="31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Alvin Lee, English</w:t>
      </w:r>
    </w:p>
    <w:p w14:paraId="67E3464A" w14:textId="77777777" w:rsidR="00327C79" w:rsidRPr="00EC5B4D" w:rsidRDefault="00327C79" w:rsidP="00327C79">
      <w:pPr>
        <w:pStyle w:val="ListParagraph"/>
        <w:numPr>
          <w:ilvl w:val="0"/>
          <w:numId w:val="31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Herbert Jenkins, Arts &amp; Sciences / Engineering &amp; Society</w:t>
      </w:r>
    </w:p>
    <w:p w14:paraId="150C80E4" w14:textId="77777777" w:rsidR="00327C79" w:rsidRPr="00EC5B4D" w:rsidRDefault="00327C79" w:rsidP="00327C79">
      <w:pPr>
        <w:pStyle w:val="ListParagraph"/>
        <w:numPr>
          <w:ilvl w:val="0"/>
          <w:numId w:val="31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Karyn Kaufman, Midwifery</w:t>
      </w:r>
    </w:p>
    <w:p w14:paraId="1BB975E9" w14:textId="77777777" w:rsidR="00327C79" w:rsidRPr="00EC5B4D" w:rsidRDefault="00327C79" w:rsidP="00327C79">
      <w:pPr>
        <w:pStyle w:val="ListParagraph"/>
        <w:widowControl w:val="0"/>
        <w:numPr>
          <w:ilvl w:val="0"/>
          <w:numId w:val="31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 xml:space="preserve">Gordon Guyatt, </w:t>
      </w:r>
    </w:p>
    <w:p w14:paraId="34ED1F45" w14:textId="77777777" w:rsidR="00327C79" w:rsidRPr="00EC5B4D" w:rsidRDefault="00327C79" w:rsidP="00327C79">
      <w:pPr>
        <w:pStyle w:val="ListParagraph"/>
        <w:numPr>
          <w:ilvl w:val="0"/>
          <w:numId w:val="31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eastAsia="Verdana" w:hAnsi="Poppins" w:cs="Poppins"/>
        </w:rPr>
        <w:t>Clinical Epidemiology &amp; Biostatistics</w:t>
      </w:r>
    </w:p>
    <w:p w14:paraId="07D579AE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1997</w:t>
      </w:r>
    </w:p>
    <w:p w14:paraId="23A9B2FF" w14:textId="77777777" w:rsidR="00327C79" w:rsidRPr="00EC5B4D" w:rsidRDefault="00327C79" w:rsidP="00327C79">
      <w:pPr>
        <w:pStyle w:val="ListParagraph"/>
        <w:widowControl w:val="0"/>
        <w:numPr>
          <w:ilvl w:val="0"/>
          <w:numId w:val="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Theme School for International Justice and Human Rights</w:t>
      </w:r>
    </w:p>
    <w:p w14:paraId="4044AF9D" w14:textId="77777777" w:rsidR="00327C79" w:rsidRPr="00EC5B4D" w:rsidRDefault="00327C79" w:rsidP="00327C79">
      <w:pPr>
        <w:pStyle w:val="ListParagraph"/>
        <w:widowControl w:val="0"/>
        <w:numPr>
          <w:ilvl w:val="0"/>
          <w:numId w:val="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lastRenderedPageBreak/>
        <w:t>P.K. Rangachari, Medicine</w:t>
      </w:r>
    </w:p>
    <w:p w14:paraId="2611DEBF" w14:textId="77777777" w:rsidR="00327C79" w:rsidRPr="00EC5B4D" w:rsidRDefault="00327C79" w:rsidP="00327C79">
      <w:pPr>
        <w:pStyle w:val="ListParagraph"/>
        <w:widowControl w:val="0"/>
        <w:numPr>
          <w:ilvl w:val="0"/>
          <w:numId w:val="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William Scarth, Economics</w:t>
      </w:r>
    </w:p>
    <w:p w14:paraId="169B0E85" w14:textId="77777777" w:rsidR="00327C79" w:rsidRPr="00EC5B4D" w:rsidRDefault="00327C79" w:rsidP="00327C79">
      <w:pPr>
        <w:pStyle w:val="Heading2"/>
      </w:pPr>
      <w:r w:rsidRPr="00EC5B4D">
        <w:t>1998</w:t>
      </w:r>
    </w:p>
    <w:p w14:paraId="5588C295" w14:textId="77777777" w:rsidR="00327C79" w:rsidRPr="00EC5B4D" w:rsidRDefault="00327C79" w:rsidP="00327C79">
      <w:pPr>
        <w:pStyle w:val="ListParagraph"/>
        <w:widowControl w:val="0"/>
        <w:numPr>
          <w:ilvl w:val="0"/>
          <w:numId w:val="6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Jennifer Blake, Obstetrics and Gynecology</w:t>
      </w:r>
    </w:p>
    <w:p w14:paraId="7A9DA5CB" w14:textId="77777777" w:rsidR="00327C79" w:rsidRPr="00EC5B4D" w:rsidRDefault="00327C79" w:rsidP="00327C79">
      <w:pPr>
        <w:pStyle w:val="ListParagraph"/>
        <w:widowControl w:val="0"/>
        <w:numPr>
          <w:ilvl w:val="0"/>
          <w:numId w:val="6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Carolyn Eyles, Geography and Geology</w:t>
      </w:r>
    </w:p>
    <w:p w14:paraId="0CEE4A85" w14:textId="77777777" w:rsidR="00327C79" w:rsidRPr="00EC5B4D" w:rsidRDefault="00327C79" w:rsidP="00327C79">
      <w:pPr>
        <w:pStyle w:val="ListParagraph"/>
        <w:widowControl w:val="0"/>
        <w:numPr>
          <w:ilvl w:val="0"/>
          <w:numId w:val="6"/>
        </w:numPr>
        <w:spacing w:after="160" w:line="259" w:lineRule="auto"/>
        <w:rPr>
          <w:rFonts w:ascii="Poppins" w:eastAsia="Verdana" w:hAnsi="Poppins" w:cs="Poppins"/>
        </w:rPr>
      </w:pPr>
      <w:proofErr w:type="spellStart"/>
      <w:r w:rsidRPr="00EC5B4D">
        <w:rPr>
          <w:rFonts w:ascii="Poppins" w:eastAsia="Verdana" w:hAnsi="Poppins" w:cs="Poppins"/>
        </w:rPr>
        <w:t>Delsworth</w:t>
      </w:r>
      <w:proofErr w:type="spellEnd"/>
      <w:r w:rsidRPr="00EC5B4D">
        <w:rPr>
          <w:rFonts w:ascii="Poppins" w:eastAsia="Verdana" w:hAnsi="Poppins" w:cs="Poppins"/>
        </w:rPr>
        <w:t xml:space="preserve"> Harnish (1998), Pathology and Biology</w:t>
      </w:r>
    </w:p>
    <w:p w14:paraId="2CAD87D7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1999</w:t>
      </w:r>
    </w:p>
    <w:p w14:paraId="18410D70" w14:textId="77777777" w:rsidR="00327C79" w:rsidRPr="00EC5B4D" w:rsidRDefault="00327C79" w:rsidP="00327C79">
      <w:pPr>
        <w:pStyle w:val="ListParagraph"/>
        <w:widowControl w:val="0"/>
        <w:numPr>
          <w:ilvl w:val="0"/>
          <w:numId w:val="5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Carolyn Byrne, School of Nursing</w:t>
      </w:r>
    </w:p>
    <w:p w14:paraId="12AD3C5C" w14:textId="77777777" w:rsidR="00327C79" w:rsidRPr="00EC5B4D" w:rsidRDefault="00327C79" w:rsidP="00327C79">
      <w:pPr>
        <w:pStyle w:val="ListParagraph"/>
        <w:widowControl w:val="0"/>
        <w:numPr>
          <w:ilvl w:val="0"/>
          <w:numId w:val="5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Cameron Crowe and Don Woods, Chemical Engineering</w:t>
      </w:r>
    </w:p>
    <w:p w14:paraId="1AF15184" w14:textId="77777777" w:rsidR="00327C79" w:rsidRPr="00EC5B4D" w:rsidRDefault="00327C79" w:rsidP="00327C79">
      <w:pPr>
        <w:pStyle w:val="ListParagraph"/>
        <w:widowControl w:val="0"/>
        <w:numPr>
          <w:ilvl w:val="0"/>
          <w:numId w:val="5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Miroslav Lovric, Mathematics and Statistics</w:t>
      </w:r>
    </w:p>
    <w:p w14:paraId="36D1025B" w14:textId="77777777" w:rsidR="00327C79" w:rsidRPr="00EC5B4D" w:rsidRDefault="00327C79" w:rsidP="00327C79">
      <w:pPr>
        <w:pStyle w:val="Heading2"/>
      </w:pPr>
      <w:r w:rsidRPr="00EC5B4D">
        <w:t>2000</w:t>
      </w:r>
    </w:p>
    <w:p w14:paraId="0B5428E4" w14:textId="77777777" w:rsidR="00327C79" w:rsidRPr="00EC5B4D" w:rsidRDefault="00327C79" w:rsidP="00327C79">
      <w:pPr>
        <w:pStyle w:val="ListParagraph"/>
        <w:widowControl w:val="0"/>
        <w:numPr>
          <w:ilvl w:val="0"/>
          <w:numId w:val="7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Faculty of Social Sciences, Inquiry 1SS3 Instructors</w:t>
      </w:r>
    </w:p>
    <w:p w14:paraId="36B15F69" w14:textId="77777777" w:rsidR="00327C79" w:rsidRPr="00EC5B4D" w:rsidRDefault="00327C79" w:rsidP="00327C79">
      <w:pPr>
        <w:pStyle w:val="ListParagraph"/>
        <w:widowControl w:val="0"/>
        <w:numPr>
          <w:ilvl w:val="0"/>
          <w:numId w:val="7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Richard Butler, Pathology &amp; Molecular Medicine</w:t>
      </w:r>
    </w:p>
    <w:p w14:paraId="4DA61BE8" w14:textId="77777777" w:rsidR="00327C79" w:rsidRPr="00EC5B4D" w:rsidRDefault="00327C79" w:rsidP="00327C79">
      <w:pPr>
        <w:pStyle w:val="ListParagraph"/>
        <w:widowControl w:val="0"/>
        <w:numPr>
          <w:ilvl w:val="0"/>
          <w:numId w:val="7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David Kinsley, Religious Studies</w:t>
      </w:r>
    </w:p>
    <w:p w14:paraId="7889682C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2001</w:t>
      </w:r>
    </w:p>
    <w:p w14:paraId="4A6E5878" w14:textId="77777777" w:rsidR="00327C79" w:rsidRPr="00EC5B4D" w:rsidRDefault="00327C79" w:rsidP="00327C79">
      <w:pPr>
        <w:pStyle w:val="ListParagraph"/>
        <w:numPr>
          <w:ilvl w:val="0"/>
          <w:numId w:val="8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Thomas Marlin, Chemical Engineering</w:t>
      </w:r>
    </w:p>
    <w:p w14:paraId="0644D06F" w14:textId="77777777" w:rsidR="00327C79" w:rsidRPr="00EC5B4D" w:rsidRDefault="00327C79" w:rsidP="00327C79">
      <w:pPr>
        <w:pStyle w:val="ListParagraph"/>
        <w:widowControl w:val="0"/>
        <w:numPr>
          <w:ilvl w:val="0"/>
          <w:numId w:val="8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Jean Wilson, Comparative Literature</w:t>
      </w:r>
    </w:p>
    <w:p w14:paraId="18FCE7D3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2002</w:t>
      </w:r>
    </w:p>
    <w:p w14:paraId="395657A7" w14:textId="77777777" w:rsidR="00327C79" w:rsidRPr="00EC5B4D" w:rsidRDefault="00327C79" w:rsidP="00327C79">
      <w:pPr>
        <w:pStyle w:val="ListParagraph"/>
        <w:widowControl w:val="0"/>
        <w:numPr>
          <w:ilvl w:val="0"/>
          <w:numId w:val="9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Sam Ajzenstat, Philosophy</w:t>
      </w:r>
    </w:p>
    <w:p w14:paraId="406D7EE1" w14:textId="77777777" w:rsidR="00327C79" w:rsidRPr="00EC5B4D" w:rsidRDefault="00327C79" w:rsidP="00327C79">
      <w:pPr>
        <w:pStyle w:val="ListParagraph"/>
        <w:widowControl w:val="0"/>
        <w:numPr>
          <w:ilvl w:val="0"/>
          <w:numId w:val="9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Will Coleman, Political Science</w:t>
      </w:r>
    </w:p>
    <w:p w14:paraId="43A95614" w14:textId="77777777" w:rsidR="00327C79" w:rsidRPr="00EC5B4D" w:rsidRDefault="00327C79" w:rsidP="00327C79">
      <w:pPr>
        <w:pStyle w:val="ListParagraph"/>
        <w:widowControl w:val="0"/>
        <w:numPr>
          <w:ilvl w:val="0"/>
          <w:numId w:val="9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 xml:space="preserve">Priyanthy </w:t>
      </w:r>
      <w:proofErr w:type="spellStart"/>
      <w:r w:rsidRPr="00EC5B4D">
        <w:rPr>
          <w:rFonts w:ascii="Poppins" w:eastAsia="Verdana" w:hAnsi="Poppins" w:cs="Poppins"/>
        </w:rPr>
        <w:t>Weerasekera</w:t>
      </w:r>
      <w:proofErr w:type="spellEnd"/>
      <w:r w:rsidRPr="00EC5B4D">
        <w:rPr>
          <w:rFonts w:ascii="Poppins" w:eastAsia="Verdana" w:hAnsi="Poppins" w:cs="Poppins"/>
        </w:rPr>
        <w:t>, Psychiatry &amp; Behavioural Neurosciences</w:t>
      </w:r>
    </w:p>
    <w:p w14:paraId="52581D06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2003</w:t>
      </w:r>
    </w:p>
    <w:p w14:paraId="195E4E44" w14:textId="77777777" w:rsidR="00327C79" w:rsidRPr="00EC5B4D" w:rsidRDefault="00327C79" w:rsidP="00327C79">
      <w:pPr>
        <w:pStyle w:val="ListParagraph"/>
        <w:widowControl w:val="0"/>
        <w:numPr>
          <w:ilvl w:val="0"/>
          <w:numId w:val="10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Michael Brook, Chemistry</w:t>
      </w:r>
    </w:p>
    <w:p w14:paraId="51ED4D6F" w14:textId="77777777" w:rsidR="00327C79" w:rsidRPr="00EC5B4D" w:rsidRDefault="00327C79" w:rsidP="00327C79">
      <w:pPr>
        <w:pStyle w:val="ListParagraph"/>
        <w:widowControl w:val="0"/>
        <w:numPr>
          <w:ilvl w:val="0"/>
          <w:numId w:val="10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Sue Baptiste &amp; Patricia Solomon, School of Rehabilitation Science</w:t>
      </w:r>
    </w:p>
    <w:p w14:paraId="17C08726" w14:textId="77777777" w:rsidR="00327C79" w:rsidRPr="00EC5B4D" w:rsidRDefault="00327C79" w:rsidP="00327C79">
      <w:pPr>
        <w:pStyle w:val="ListParagraph"/>
        <w:widowControl w:val="0"/>
        <w:numPr>
          <w:ilvl w:val="0"/>
          <w:numId w:val="10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Jim Waddington, Physics &amp; Astronomy</w:t>
      </w:r>
    </w:p>
    <w:p w14:paraId="500D7EE4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2004</w:t>
      </w:r>
    </w:p>
    <w:p w14:paraId="30C9D29C" w14:textId="77777777" w:rsidR="00327C79" w:rsidRPr="00EC5B4D" w:rsidRDefault="00327C79" w:rsidP="00327C79">
      <w:pPr>
        <w:pStyle w:val="ListParagraph"/>
        <w:widowControl w:val="0"/>
        <w:numPr>
          <w:ilvl w:val="0"/>
          <w:numId w:val="30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Doug Boreham, Medical Physics &amp; Applied Radiation Sciences</w:t>
      </w:r>
    </w:p>
    <w:p w14:paraId="49A18616" w14:textId="77777777" w:rsidR="00327C79" w:rsidRPr="00EC5B4D" w:rsidRDefault="00327C79" w:rsidP="00327C79">
      <w:pPr>
        <w:pStyle w:val="ListParagraph"/>
        <w:widowControl w:val="0"/>
        <w:numPr>
          <w:ilvl w:val="0"/>
          <w:numId w:val="30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lastRenderedPageBreak/>
        <w:t>Deborah Cook, Medicine/C.E. &amp; B.</w:t>
      </w:r>
    </w:p>
    <w:p w14:paraId="54A1C48B" w14:textId="77777777" w:rsidR="00327C79" w:rsidRPr="00EC5B4D" w:rsidRDefault="00327C79" w:rsidP="00327C79">
      <w:pPr>
        <w:pStyle w:val="ListParagraph"/>
        <w:widowControl w:val="0"/>
        <w:numPr>
          <w:ilvl w:val="0"/>
          <w:numId w:val="30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Miroslav Lovric, Mathematics and Statistics</w:t>
      </w:r>
    </w:p>
    <w:p w14:paraId="5CFDFE6F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2005</w:t>
      </w:r>
    </w:p>
    <w:p w14:paraId="1716BE6B" w14:textId="77777777" w:rsidR="00327C79" w:rsidRPr="00EC5B4D" w:rsidRDefault="00327C79" w:rsidP="00327C79">
      <w:pPr>
        <w:pStyle w:val="ListParagraph"/>
        <w:numPr>
          <w:ilvl w:val="0"/>
          <w:numId w:val="11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Bachelor of Health Sciences, (Honours) Program</w:t>
      </w:r>
    </w:p>
    <w:p w14:paraId="5E93DD65" w14:textId="77777777" w:rsidR="00327C79" w:rsidRPr="00EC5B4D" w:rsidRDefault="00327C79" w:rsidP="00327C79">
      <w:pPr>
        <w:pStyle w:val="ListParagraph"/>
        <w:widowControl w:val="0"/>
        <w:numPr>
          <w:ilvl w:val="0"/>
          <w:numId w:val="11"/>
        </w:numPr>
        <w:spacing w:before="5"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Anna Moro, Modern Languages and Linguistics</w:t>
      </w:r>
    </w:p>
    <w:p w14:paraId="69A15351" w14:textId="77777777" w:rsidR="00327C79" w:rsidRPr="00EC5B4D" w:rsidRDefault="00327C79" w:rsidP="00327C79">
      <w:pPr>
        <w:pStyle w:val="Heading2"/>
      </w:pPr>
      <w:r w:rsidRPr="00EC5B4D">
        <w:t>2006</w:t>
      </w:r>
    </w:p>
    <w:p w14:paraId="6D062C48" w14:textId="77777777" w:rsidR="00327C79" w:rsidRPr="00EC5B4D" w:rsidRDefault="00327C79" w:rsidP="00327C79">
      <w:pPr>
        <w:pStyle w:val="ListParagraph"/>
        <w:numPr>
          <w:ilvl w:val="0"/>
          <w:numId w:val="12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Dyanne Semogas, School of Nursing</w:t>
      </w:r>
    </w:p>
    <w:p w14:paraId="20DDA88A" w14:textId="77777777" w:rsidR="00327C79" w:rsidRPr="00EC5B4D" w:rsidRDefault="00327C79" w:rsidP="00327C79">
      <w:pPr>
        <w:pStyle w:val="ListParagraph"/>
        <w:numPr>
          <w:ilvl w:val="0"/>
          <w:numId w:val="12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Donald Woods, Chemical Engineering</w:t>
      </w:r>
    </w:p>
    <w:p w14:paraId="72977CA3" w14:textId="77777777" w:rsidR="00327C79" w:rsidRPr="00EC5B4D" w:rsidRDefault="00327C79" w:rsidP="00327C79">
      <w:pPr>
        <w:widowControl w:val="0"/>
        <w:spacing w:after="0" w:line="240" w:lineRule="auto"/>
        <w:rPr>
          <w:rFonts w:ascii="Poppins" w:eastAsia="Verdana" w:hAnsi="Poppins" w:cs="Poppins"/>
        </w:rPr>
      </w:pPr>
    </w:p>
    <w:p w14:paraId="3895767F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2007</w:t>
      </w:r>
    </w:p>
    <w:p w14:paraId="58EFB496" w14:textId="77777777" w:rsidR="00327C79" w:rsidRPr="00EC5B4D" w:rsidRDefault="00327C79" w:rsidP="00327C79">
      <w:pPr>
        <w:pStyle w:val="ListParagraph"/>
        <w:numPr>
          <w:ilvl w:val="0"/>
          <w:numId w:val="13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Douglas Boreham, Medical Physics &amp; Applied Radiation Science</w:t>
      </w:r>
      <w:r w:rsidRPr="00EC5B4D">
        <w:rPr>
          <w:rFonts w:ascii="Poppins" w:hAnsi="Poppins" w:cs="Poppins"/>
        </w:rPr>
        <w:tab/>
      </w:r>
    </w:p>
    <w:p w14:paraId="7EEFBF25" w14:textId="77777777" w:rsidR="00327C79" w:rsidRPr="00EC5B4D" w:rsidRDefault="00327C79" w:rsidP="00327C79">
      <w:pPr>
        <w:pStyle w:val="ListParagraph"/>
        <w:numPr>
          <w:ilvl w:val="0"/>
          <w:numId w:val="13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Nick Bontis, DeGroote School of Business</w:t>
      </w:r>
      <w:r w:rsidRPr="00EC5B4D">
        <w:rPr>
          <w:rFonts w:ascii="Poppins" w:hAnsi="Poppins" w:cs="Poppins"/>
        </w:rPr>
        <w:tab/>
      </w:r>
    </w:p>
    <w:p w14:paraId="4E84FAC8" w14:textId="77777777" w:rsidR="00327C79" w:rsidRPr="00EC5B4D" w:rsidRDefault="00327C79" w:rsidP="00327C79">
      <w:pPr>
        <w:pStyle w:val="ListParagraph"/>
        <w:numPr>
          <w:ilvl w:val="0"/>
          <w:numId w:val="13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Bosco Paes, Pediatrics</w:t>
      </w:r>
      <w:r w:rsidRPr="00EC5B4D">
        <w:rPr>
          <w:rFonts w:ascii="Poppins" w:hAnsi="Poppins" w:cs="Poppins"/>
        </w:rPr>
        <w:tab/>
      </w:r>
    </w:p>
    <w:p w14:paraId="5E95ACBC" w14:textId="77777777" w:rsidR="00327C79" w:rsidRPr="00EC5B4D" w:rsidRDefault="00327C79" w:rsidP="00327C79">
      <w:pPr>
        <w:pStyle w:val="ListParagraph"/>
        <w:numPr>
          <w:ilvl w:val="0"/>
          <w:numId w:val="13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Richard Day, Psychology, &amp;Neuroscience Behaviour</w:t>
      </w:r>
    </w:p>
    <w:p w14:paraId="2F109F96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2008</w:t>
      </w:r>
    </w:p>
    <w:p w14:paraId="2BC6F790" w14:textId="77777777" w:rsidR="00327C79" w:rsidRPr="00EC5B4D" w:rsidRDefault="00327C79" w:rsidP="00327C79">
      <w:pPr>
        <w:pStyle w:val="ListParagraph"/>
        <w:widowControl w:val="0"/>
        <w:numPr>
          <w:ilvl w:val="0"/>
          <w:numId w:val="1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Brian Baetz, Civil Engineering</w:t>
      </w:r>
    </w:p>
    <w:p w14:paraId="0B142063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2009</w:t>
      </w:r>
    </w:p>
    <w:p w14:paraId="1E2B3DF9" w14:textId="77777777" w:rsidR="00327C79" w:rsidRPr="00EC5B4D" w:rsidRDefault="00327C79" w:rsidP="00327C79">
      <w:pPr>
        <w:pStyle w:val="ListParagraph"/>
        <w:widowControl w:val="0"/>
        <w:numPr>
          <w:ilvl w:val="0"/>
          <w:numId w:val="1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Kathryn Bennet, Clinical Epidemiology &amp; Biostatistics</w:t>
      </w:r>
    </w:p>
    <w:p w14:paraId="7BF54249" w14:textId="77777777" w:rsidR="00327C79" w:rsidRPr="00EC5B4D" w:rsidRDefault="00327C79" w:rsidP="00327C79">
      <w:pPr>
        <w:pStyle w:val="ListParagraph"/>
        <w:widowControl w:val="0"/>
        <w:numPr>
          <w:ilvl w:val="0"/>
          <w:numId w:val="14"/>
        </w:numPr>
        <w:spacing w:after="160" w:line="259" w:lineRule="auto"/>
        <w:rPr>
          <w:rFonts w:ascii="Poppins" w:eastAsia="Verdana" w:hAnsi="Poppins" w:cs="Poppins"/>
        </w:rPr>
      </w:pPr>
      <w:r w:rsidRPr="00EC5B4D">
        <w:rPr>
          <w:rFonts w:ascii="Poppins" w:eastAsia="Verdana" w:hAnsi="Poppins" w:cs="Poppins"/>
        </w:rPr>
        <w:t>Pippa Lock, Chemistry</w:t>
      </w:r>
    </w:p>
    <w:p w14:paraId="0AFCD9A4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2010</w:t>
      </w:r>
    </w:p>
    <w:p w14:paraId="21362A71" w14:textId="77777777" w:rsidR="00327C79" w:rsidRPr="00EC5B4D" w:rsidRDefault="00327C79" w:rsidP="00327C79">
      <w:pPr>
        <w:pStyle w:val="ListParagraph"/>
        <w:numPr>
          <w:ilvl w:val="0"/>
          <w:numId w:val="1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Ann Herring, Anthropology</w:t>
      </w:r>
      <w:r w:rsidRPr="00EC5B4D">
        <w:rPr>
          <w:rFonts w:ascii="Poppins" w:hAnsi="Poppins" w:cs="Poppins"/>
        </w:rPr>
        <w:tab/>
      </w:r>
    </w:p>
    <w:p w14:paraId="3606FDEE" w14:textId="77777777" w:rsidR="00327C79" w:rsidRPr="00EC5B4D" w:rsidRDefault="00327C79" w:rsidP="00327C79">
      <w:pPr>
        <w:pStyle w:val="ListParagraph"/>
        <w:numPr>
          <w:ilvl w:val="0"/>
          <w:numId w:val="1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Joe Kim, Chris McAllister, Greg Atkinson, Matt Pachal, Eric Durrant, Psychology, Neuroscience &amp; Behaviour / Science Media Lab</w:t>
      </w:r>
    </w:p>
    <w:p w14:paraId="454854E0" w14:textId="77777777" w:rsidR="00327C79" w:rsidRPr="00EC5B4D" w:rsidRDefault="00327C79" w:rsidP="00327C79">
      <w:pPr>
        <w:pStyle w:val="ListParagraph"/>
        <w:numPr>
          <w:ilvl w:val="0"/>
          <w:numId w:val="1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Alan Neville, Undergraduate Medical Program</w:t>
      </w:r>
    </w:p>
    <w:p w14:paraId="02ECDECF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2011</w:t>
      </w:r>
    </w:p>
    <w:p w14:paraId="542C5EF9" w14:textId="77777777" w:rsidR="00327C79" w:rsidRPr="00EC5B4D" w:rsidRDefault="00327C79" w:rsidP="00327C79">
      <w:pPr>
        <w:pStyle w:val="ListParagraph"/>
        <w:numPr>
          <w:ilvl w:val="0"/>
          <w:numId w:val="1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Carlos Filipe, Chemical Engineering</w:t>
      </w:r>
      <w:r w:rsidRPr="00EC5B4D">
        <w:rPr>
          <w:rFonts w:ascii="Poppins" w:hAnsi="Poppins" w:cs="Poppins"/>
        </w:rPr>
        <w:tab/>
      </w:r>
    </w:p>
    <w:p w14:paraId="45446401" w14:textId="77777777" w:rsidR="00327C79" w:rsidRPr="00EC5B4D" w:rsidRDefault="00327C79" w:rsidP="00327C79">
      <w:pPr>
        <w:pStyle w:val="ListParagraph"/>
        <w:numPr>
          <w:ilvl w:val="0"/>
          <w:numId w:val="1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Karen Finlay, Radiology</w:t>
      </w:r>
      <w:r w:rsidRPr="00EC5B4D">
        <w:rPr>
          <w:rFonts w:ascii="Poppins" w:hAnsi="Poppins" w:cs="Poppins"/>
        </w:rPr>
        <w:tab/>
      </w:r>
    </w:p>
    <w:p w14:paraId="6BBD5A45" w14:textId="77777777" w:rsidR="00327C79" w:rsidRPr="00EC5B4D" w:rsidRDefault="00327C79" w:rsidP="00327C79">
      <w:pPr>
        <w:pStyle w:val="ListParagraph"/>
        <w:numPr>
          <w:ilvl w:val="0"/>
          <w:numId w:val="1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lastRenderedPageBreak/>
        <w:t>Mandeep Malik, DeGroote School of Business</w:t>
      </w:r>
    </w:p>
    <w:p w14:paraId="5A3CF616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2012</w:t>
      </w:r>
    </w:p>
    <w:p w14:paraId="6FB98EEB" w14:textId="77777777" w:rsidR="00327C79" w:rsidRPr="00EC5B4D" w:rsidRDefault="00327C79" w:rsidP="00327C79">
      <w:pPr>
        <w:pStyle w:val="ListParagraph"/>
        <w:numPr>
          <w:ilvl w:val="0"/>
          <w:numId w:val="17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Teal McAteer, DeGroote School of Business</w:t>
      </w:r>
      <w:r w:rsidRPr="00EC5B4D">
        <w:rPr>
          <w:rFonts w:ascii="Poppins" w:hAnsi="Poppins" w:cs="Poppins"/>
        </w:rPr>
        <w:tab/>
      </w:r>
    </w:p>
    <w:p w14:paraId="3CACC0E9" w14:textId="77777777" w:rsidR="00327C79" w:rsidRPr="00EC5B4D" w:rsidRDefault="00327C79" w:rsidP="00327C79">
      <w:pPr>
        <w:pStyle w:val="ListParagraph"/>
        <w:numPr>
          <w:ilvl w:val="0"/>
          <w:numId w:val="17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Philip Koshy, Mechanical Engineering</w:t>
      </w:r>
    </w:p>
    <w:p w14:paraId="4A718814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2013</w:t>
      </w:r>
    </w:p>
    <w:p w14:paraId="007E5484" w14:textId="77777777" w:rsidR="00327C79" w:rsidRPr="00EC5B4D" w:rsidRDefault="00327C79" w:rsidP="00327C79">
      <w:pPr>
        <w:pStyle w:val="ListParagraph"/>
        <w:numPr>
          <w:ilvl w:val="0"/>
          <w:numId w:val="1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Tom Doyle, Electrical and Computer Engineering</w:t>
      </w:r>
      <w:r w:rsidRPr="00EC5B4D">
        <w:rPr>
          <w:rFonts w:ascii="Poppins" w:hAnsi="Poppins" w:cs="Poppins"/>
        </w:rPr>
        <w:tab/>
      </w:r>
    </w:p>
    <w:p w14:paraId="097CF8FD" w14:textId="77777777" w:rsidR="00327C79" w:rsidRPr="00EC5B4D" w:rsidRDefault="00327C79" w:rsidP="00327C79">
      <w:pPr>
        <w:pStyle w:val="ListParagraph"/>
        <w:numPr>
          <w:ilvl w:val="0"/>
          <w:numId w:val="1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Gary Dumbrill, School of Social Work</w:t>
      </w:r>
      <w:r w:rsidRPr="00EC5B4D">
        <w:rPr>
          <w:rFonts w:ascii="Poppins" w:hAnsi="Poppins" w:cs="Poppins"/>
        </w:rPr>
        <w:tab/>
      </w:r>
    </w:p>
    <w:p w14:paraId="1A68BBC2" w14:textId="77777777" w:rsidR="00327C79" w:rsidRPr="00EC5B4D" w:rsidRDefault="00327C79" w:rsidP="00327C79">
      <w:pPr>
        <w:pStyle w:val="ListParagraph"/>
        <w:numPr>
          <w:ilvl w:val="0"/>
          <w:numId w:val="1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Bruce Wainman, Pathology &amp; Molecular Medicine</w:t>
      </w:r>
    </w:p>
    <w:p w14:paraId="3EF7C925" w14:textId="77777777" w:rsidR="00327C79" w:rsidRPr="00EC5B4D" w:rsidRDefault="00327C79" w:rsidP="00327C79">
      <w:pPr>
        <w:pStyle w:val="Heading2"/>
      </w:pPr>
      <w:r w:rsidRPr="00EC5B4D">
        <w:t>2014</w:t>
      </w:r>
    </w:p>
    <w:p w14:paraId="42EC7376" w14:textId="77777777" w:rsidR="00327C79" w:rsidRPr="00EC5B4D" w:rsidRDefault="00327C79" w:rsidP="00327C79">
      <w:pPr>
        <w:pStyle w:val="ListParagraph"/>
        <w:numPr>
          <w:ilvl w:val="0"/>
          <w:numId w:val="19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Robert Fleisig, W Booth School of Engineering Practice and Technology</w:t>
      </w:r>
      <w:r w:rsidRPr="00EC5B4D">
        <w:rPr>
          <w:rFonts w:ascii="Poppins" w:hAnsi="Poppins" w:cs="Poppins"/>
        </w:rPr>
        <w:tab/>
      </w:r>
    </w:p>
    <w:p w14:paraId="04163DF4" w14:textId="77777777" w:rsidR="00327C79" w:rsidRPr="00EC5B4D" w:rsidRDefault="00327C79" w:rsidP="00327C79">
      <w:pPr>
        <w:pStyle w:val="ListParagraph"/>
        <w:numPr>
          <w:ilvl w:val="0"/>
          <w:numId w:val="19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John Maclachlan, Geography and Earth Sciences</w:t>
      </w:r>
      <w:r w:rsidRPr="00EC5B4D">
        <w:rPr>
          <w:rFonts w:ascii="Poppins" w:hAnsi="Poppins" w:cs="Poppins"/>
        </w:rPr>
        <w:tab/>
      </w:r>
    </w:p>
    <w:p w14:paraId="64536313" w14:textId="77777777" w:rsidR="00327C79" w:rsidRPr="00EC5B4D" w:rsidRDefault="00327C79" w:rsidP="00327C79">
      <w:pPr>
        <w:pStyle w:val="ListParagraph"/>
        <w:numPr>
          <w:ilvl w:val="0"/>
          <w:numId w:val="19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Kim Dej, Biology</w:t>
      </w:r>
      <w:r w:rsidRPr="00EC5B4D">
        <w:rPr>
          <w:rFonts w:ascii="Poppins" w:hAnsi="Poppins" w:cs="Poppins"/>
        </w:rPr>
        <w:tab/>
      </w:r>
    </w:p>
    <w:p w14:paraId="6E0CBAE6" w14:textId="77777777" w:rsidR="00327C79" w:rsidRPr="00EC5B4D" w:rsidRDefault="00327C79" w:rsidP="00327C79">
      <w:pPr>
        <w:pStyle w:val="ListParagraph"/>
        <w:numPr>
          <w:ilvl w:val="0"/>
          <w:numId w:val="19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Martin Dooley, Economics</w:t>
      </w:r>
    </w:p>
    <w:p w14:paraId="796AF214" w14:textId="77777777" w:rsidR="00327C79" w:rsidRPr="00EC5B4D" w:rsidRDefault="00327C79" w:rsidP="00327C79">
      <w:pPr>
        <w:widowControl w:val="0"/>
        <w:spacing w:after="0" w:line="240" w:lineRule="auto"/>
        <w:rPr>
          <w:rFonts w:ascii="Poppins" w:eastAsia="Verdana" w:hAnsi="Poppins" w:cs="Poppins"/>
        </w:rPr>
      </w:pPr>
    </w:p>
    <w:p w14:paraId="16D5D218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2015</w:t>
      </w:r>
    </w:p>
    <w:p w14:paraId="23E99AB1" w14:textId="77777777" w:rsidR="00327C79" w:rsidRPr="00EC5B4D" w:rsidRDefault="00327C79" w:rsidP="00327C79">
      <w:pPr>
        <w:pStyle w:val="ListParagraph"/>
        <w:numPr>
          <w:ilvl w:val="0"/>
          <w:numId w:val="20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Kevin Dunn, Chemical Engineering</w:t>
      </w:r>
      <w:r w:rsidRPr="00EC5B4D">
        <w:rPr>
          <w:rFonts w:ascii="Poppins" w:hAnsi="Poppins" w:cs="Poppins"/>
        </w:rPr>
        <w:tab/>
      </w:r>
    </w:p>
    <w:p w14:paraId="53E04613" w14:textId="77777777" w:rsidR="00327C79" w:rsidRPr="00EC5B4D" w:rsidRDefault="00327C79" w:rsidP="00327C79">
      <w:pPr>
        <w:pStyle w:val="ListParagraph"/>
        <w:numPr>
          <w:ilvl w:val="0"/>
          <w:numId w:val="20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Janet Landeen, School of Nursing</w:t>
      </w:r>
      <w:r w:rsidRPr="00EC5B4D">
        <w:rPr>
          <w:rFonts w:ascii="Poppins" w:hAnsi="Poppins" w:cs="Poppins"/>
        </w:rPr>
        <w:tab/>
      </w:r>
    </w:p>
    <w:p w14:paraId="5DED3592" w14:textId="77777777" w:rsidR="00327C79" w:rsidRPr="00EC5B4D" w:rsidRDefault="00327C79" w:rsidP="00327C79">
      <w:pPr>
        <w:pStyle w:val="ListParagraph"/>
        <w:numPr>
          <w:ilvl w:val="0"/>
          <w:numId w:val="20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David Shore, Psychology, Neuroscience &amp; Behaviour</w:t>
      </w:r>
    </w:p>
    <w:p w14:paraId="702D06BD" w14:textId="77777777" w:rsidR="00327C79" w:rsidRPr="00EC5B4D" w:rsidRDefault="00327C79" w:rsidP="00327C79">
      <w:pPr>
        <w:pStyle w:val="Heading2"/>
      </w:pPr>
      <w:r w:rsidRPr="00EC5B4D">
        <w:t>2016</w:t>
      </w:r>
    </w:p>
    <w:p w14:paraId="0A6885A9" w14:textId="77777777" w:rsidR="00327C79" w:rsidRPr="00EC5B4D" w:rsidRDefault="00327C79" w:rsidP="00327C79">
      <w:pPr>
        <w:pStyle w:val="ListParagraph"/>
        <w:numPr>
          <w:ilvl w:val="0"/>
          <w:numId w:val="21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Milena Head, Business - Information Systems</w:t>
      </w:r>
      <w:r w:rsidRPr="00EC5B4D">
        <w:rPr>
          <w:rFonts w:ascii="Poppins" w:hAnsi="Poppins" w:cs="Poppins"/>
        </w:rPr>
        <w:tab/>
      </w:r>
    </w:p>
    <w:p w14:paraId="66DC67C1" w14:textId="77777777" w:rsidR="00327C79" w:rsidRPr="00EC5B4D" w:rsidRDefault="00327C79" w:rsidP="00327C79">
      <w:pPr>
        <w:pStyle w:val="ListParagraph"/>
        <w:numPr>
          <w:ilvl w:val="0"/>
          <w:numId w:val="21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Philippa Carter, Religious Studies</w:t>
      </w:r>
      <w:r w:rsidRPr="00EC5B4D">
        <w:rPr>
          <w:rFonts w:ascii="Poppins" w:hAnsi="Poppins" w:cs="Poppins"/>
        </w:rPr>
        <w:tab/>
      </w:r>
    </w:p>
    <w:p w14:paraId="30853C45" w14:textId="77777777" w:rsidR="00327C79" w:rsidRPr="00EC5B4D" w:rsidRDefault="00327C79" w:rsidP="00327C79">
      <w:pPr>
        <w:pStyle w:val="ListParagraph"/>
        <w:numPr>
          <w:ilvl w:val="0"/>
          <w:numId w:val="21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Anthony Levinson, Psychiatry &amp; Behavioural Neuroscience</w:t>
      </w:r>
      <w:r w:rsidRPr="00EC5B4D">
        <w:rPr>
          <w:rFonts w:ascii="Poppins" w:hAnsi="Poppins" w:cs="Poppins"/>
        </w:rPr>
        <w:tab/>
      </w:r>
    </w:p>
    <w:p w14:paraId="0265DECA" w14:textId="77777777" w:rsidR="00327C79" w:rsidRPr="00EC5B4D" w:rsidRDefault="00327C79" w:rsidP="00327C79">
      <w:pPr>
        <w:pStyle w:val="ListParagraph"/>
        <w:numPr>
          <w:ilvl w:val="0"/>
          <w:numId w:val="21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Dan Centea, Bachelor of Technology Program</w:t>
      </w:r>
      <w:r w:rsidRPr="00EC5B4D">
        <w:rPr>
          <w:rFonts w:ascii="Poppins" w:hAnsi="Poppins" w:cs="Poppins"/>
        </w:rPr>
        <w:tab/>
      </w:r>
    </w:p>
    <w:p w14:paraId="192095F2" w14:textId="77777777" w:rsidR="00327C79" w:rsidRPr="00EC5B4D" w:rsidRDefault="00327C79" w:rsidP="00327C79">
      <w:pPr>
        <w:pStyle w:val="ListParagraph"/>
        <w:numPr>
          <w:ilvl w:val="0"/>
          <w:numId w:val="21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Gregory </w:t>
      </w:r>
      <w:proofErr w:type="gramStart"/>
      <w:r w:rsidRPr="00EC5B4D">
        <w:rPr>
          <w:rFonts w:ascii="Poppins" w:hAnsi="Poppins" w:cs="Poppins"/>
        </w:rPr>
        <w:t>Wohl,  Mechanical</w:t>
      </w:r>
      <w:proofErr w:type="gramEnd"/>
      <w:r w:rsidRPr="00EC5B4D">
        <w:rPr>
          <w:rFonts w:ascii="Poppins" w:hAnsi="Poppins" w:cs="Poppins"/>
        </w:rPr>
        <w:t xml:space="preserve"> Engineering  </w:t>
      </w:r>
    </w:p>
    <w:p w14:paraId="12251EFD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2017</w:t>
      </w:r>
    </w:p>
    <w:p w14:paraId="352291A0" w14:textId="77777777" w:rsidR="00327C79" w:rsidRPr="00EC5B4D" w:rsidRDefault="00327C79" w:rsidP="00327C79">
      <w:pPr>
        <w:pStyle w:val="ListParagraph"/>
        <w:numPr>
          <w:ilvl w:val="0"/>
          <w:numId w:val="22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Chad Harvey, Department of Biology</w:t>
      </w:r>
      <w:r w:rsidRPr="00EC5B4D">
        <w:rPr>
          <w:rFonts w:ascii="Poppins" w:hAnsi="Poppins" w:cs="Poppins"/>
        </w:rPr>
        <w:tab/>
      </w:r>
    </w:p>
    <w:p w14:paraId="0A396612" w14:textId="77777777" w:rsidR="00327C79" w:rsidRPr="00EC5B4D" w:rsidRDefault="00327C79" w:rsidP="00327C79">
      <w:pPr>
        <w:pStyle w:val="ListParagraph"/>
        <w:numPr>
          <w:ilvl w:val="0"/>
          <w:numId w:val="22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Sandeep Raha, Department of Pediatrics</w:t>
      </w:r>
      <w:r w:rsidRPr="00EC5B4D">
        <w:rPr>
          <w:rFonts w:ascii="Poppins" w:hAnsi="Poppins" w:cs="Poppins"/>
        </w:rPr>
        <w:tab/>
      </w:r>
    </w:p>
    <w:p w14:paraId="570D63D4" w14:textId="77777777" w:rsidR="00327C79" w:rsidRPr="00EC5B4D" w:rsidRDefault="00327C79" w:rsidP="00327C79">
      <w:pPr>
        <w:pStyle w:val="ListParagraph"/>
        <w:numPr>
          <w:ilvl w:val="0"/>
          <w:numId w:val="22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lastRenderedPageBreak/>
        <w:t>Felicia Vulcu, Biochemistry and Biomedical Sciences</w:t>
      </w:r>
      <w:r w:rsidRPr="00EC5B4D">
        <w:rPr>
          <w:rFonts w:ascii="Poppins" w:hAnsi="Poppins" w:cs="Poppins"/>
        </w:rPr>
        <w:tab/>
      </w:r>
    </w:p>
    <w:p w14:paraId="37BBAB0F" w14:textId="77777777" w:rsidR="00327C79" w:rsidRPr="00EC5B4D" w:rsidRDefault="00327C79" w:rsidP="00327C79">
      <w:pPr>
        <w:pStyle w:val="ListParagraph"/>
        <w:numPr>
          <w:ilvl w:val="0"/>
          <w:numId w:val="22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Anna Danielova, Finance and Business Economics</w:t>
      </w:r>
      <w:r w:rsidRPr="00EC5B4D">
        <w:rPr>
          <w:rFonts w:ascii="Poppins" w:hAnsi="Poppins" w:cs="Poppins"/>
        </w:rPr>
        <w:tab/>
      </w:r>
    </w:p>
    <w:p w14:paraId="359E3FA2" w14:textId="77777777" w:rsidR="00327C79" w:rsidRPr="00EC5B4D" w:rsidRDefault="00327C79" w:rsidP="00327C79">
      <w:pPr>
        <w:pStyle w:val="ListParagraph"/>
        <w:numPr>
          <w:ilvl w:val="0"/>
          <w:numId w:val="22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Konstantinos Apostolou, W Booth School of Engineering Practice and Technology</w:t>
      </w:r>
    </w:p>
    <w:p w14:paraId="12FBF3E2" w14:textId="77777777" w:rsidR="00327C79" w:rsidRPr="00EC5B4D" w:rsidRDefault="00327C79" w:rsidP="00327C79">
      <w:pPr>
        <w:pStyle w:val="Heading2"/>
      </w:pPr>
      <w:r w:rsidRPr="00EC5B4D">
        <w:t>2018</w:t>
      </w:r>
    </w:p>
    <w:p w14:paraId="66C7EA42" w14:textId="77777777" w:rsidR="00327C79" w:rsidRPr="00EC5B4D" w:rsidRDefault="00327C79" w:rsidP="00327C79">
      <w:pPr>
        <w:pStyle w:val="ListParagraph"/>
        <w:numPr>
          <w:ilvl w:val="0"/>
          <w:numId w:val="23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Ayesha Khan, Psychology, Neuroscience &amp; Behaviour</w:t>
      </w:r>
      <w:r w:rsidRPr="00EC5B4D">
        <w:rPr>
          <w:rFonts w:ascii="Poppins" w:hAnsi="Poppins" w:cs="Poppins"/>
        </w:rPr>
        <w:tab/>
      </w:r>
    </w:p>
    <w:p w14:paraId="1E72D8EB" w14:textId="77777777" w:rsidR="00327C79" w:rsidRPr="00EC5B4D" w:rsidRDefault="00327C79" w:rsidP="00327C79">
      <w:pPr>
        <w:pStyle w:val="ListParagraph"/>
        <w:numPr>
          <w:ilvl w:val="0"/>
          <w:numId w:val="23"/>
        </w:numPr>
        <w:spacing w:after="160" w:line="259" w:lineRule="auto"/>
        <w:rPr>
          <w:rFonts w:ascii="Poppins" w:hAnsi="Poppins" w:cs="Poppins"/>
        </w:rPr>
      </w:pPr>
      <w:proofErr w:type="gramStart"/>
      <w:r w:rsidRPr="00EC5B4D">
        <w:rPr>
          <w:rFonts w:ascii="Poppins" w:hAnsi="Poppins" w:cs="Poppins"/>
        </w:rPr>
        <w:t>Eu-Gene Ng</w:t>
      </w:r>
      <w:proofErr w:type="gramEnd"/>
      <w:r w:rsidRPr="00EC5B4D">
        <w:rPr>
          <w:rFonts w:ascii="Poppins" w:hAnsi="Poppins" w:cs="Poppins"/>
        </w:rPr>
        <w:t>, W Booth School of Engineering Practice and Technology</w:t>
      </w:r>
      <w:r w:rsidRPr="00EC5B4D">
        <w:rPr>
          <w:rFonts w:ascii="Poppins" w:hAnsi="Poppins" w:cs="Poppins"/>
        </w:rPr>
        <w:tab/>
      </w:r>
    </w:p>
    <w:p w14:paraId="36F87B46" w14:textId="77777777" w:rsidR="00327C79" w:rsidRPr="00EC5B4D" w:rsidRDefault="00327C79" w:rsidP="00327C79">
      <w:pPr>
        <w:pStyle w:val="ListParagraph"/>
        <w:numPr>
          <w:ilvl w:val="0"/>
          <w:numId w:val="23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Lotfi Belkhir, W Booth School of Engineering Practice and Technology</w:t>
      </w:r>
    </w:p>
    <w:p w14:paraId="759E0657" w14:textId="77777777" w:rsidR="00327C79" w:rsidRPr="00EC5B4D" w:rsidRDefault="00327C79" w:rsidP="00327C79">
      <w:pPr>
        <w:pStyle w:val="Heading2"/>
      </w:pPr>
      <w:r w:rsidRPr="00EC5B4D">
        <w:t>2019</w:t>
      </w:r>
    </w:p>
    <w:p w14:paraId="4A66369C" w14:textId="77777777" w:rsidR="00327C79" w:rsidRPr="00EC5B4D" w:rsidRDefault="00327C79" w:rsidP="00327C79">
      <w:pPr>
        <w:pStyle w:val="ListParagraph"/>
        <w:numPr>
          <w:ilvl w:val="0"/>
          <w:numId w:val="24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Daniel Goldreich, Psychology, Neuroscience &amp; Behaviour</w:t>
      </w:r>
      <w:r w:rsidRPr="00EC5B4D">
        <w:rPr>
          <w:rFonts w:ascii="Poppins" w:hAnsi="Poppins" w:cs="Poppins"/>
        </w:rPr>
        <w:tab/>
      </w:r>
    </w:p>
    <w:p w14:paraId="4E49D404" w14:textId="77777777" w:rsidR="00327C79" w:rsidRPr="00EC5B4D" w:rsidRDefault="00327C79" w:rsidP="00327C79">
      <w:pPr>
        <w:pStyle w:val="ListParagraph"/>
        <w:numPr>
          <w:ilvl w:val="0"/>
          <w:numId w:val="24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Michael Justason, W Booth School of Engineering Practice and Technology</w:t>
      </w:r>
    </w:p>
    <w:p w14:paraId="01577306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2020</w:t>
      </w:r>
    </w:p>
    <w:p w14:paraId="12E4714B" w14:textId="77777777" w:rsidR="00327C79" w:rsidRPr="00EC5B4D" w:rsidRDefault="00327C79" w:rsidP="00327C79">
      <w:pPr>
        <w:pStyle w:val="ListParagraph"/>
        <w:numPr>
          <w:ilvl w:val="0"/>
          <w:numId w:val="2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Krista Madsen, Kinesiology Jake Nease, Chemical Engineering</w:t>
      </w:r>
      <w:r w:rsidRPr="00EC5B4D">
        <w:rPr>
          <w:rFonts w:ascii="Poppins" w:hAnsi="Poppins" w:cs="Poppins"/>
        </w:rPr>
        <w:tab/>
      </w:r>
    </w:p>
    <w:p w14:paraId="60DB01FE" w14:textId="77777777" w:rsidR="00327C79" w:rsidRPr="00EC5B4D" w:rsidRDefault="00327C79" w:rsidP="00327C79">
      <w:pPr>
        <w:pStyle w:val="ListParagraph"/>
        <w:numPr>
          <w:ilvl w:val="0"/>
          <w:numId w:val="2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Emad Mohammad, DeGroote School of Business</w:t>
      </w:r>
      <w:r w:rsidRPr="00EC5B4D">
        <w:rPr>
          <w:rFonts w:ascii="Poppins" w:hAnsi="Poppins" w:cs="Poppins"/>
        </w:rPr>
        <w:tab/>
      </w:r>
    </w:p>
    <w:p w14:paraId="4CE85802" w14:textId="77777777" w:rsidR="00327C79" w:rsidRPr="00EC5B4D" w:rsidRDefault="00327C79" w:rsidP="00327C79">
      <w:pPr>
        <w:pStyle w:val="ListParagraph"/>
        <w:numPr>
          <w:ilvl w:val="0"/>
          <w:numId w:val="2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Colin McDonald, Mechanical Engineering  </w:t>
      </w:r>
      <w:r w:rsidRPr="00EC5B4D">
        <w:rPr>
          <w:rFonts w:ascii="Poppins" w:hAnsi="Poppins" w:cs="Poppins"/>
        </w:rPr>
        <w:tab/>
      </w:r>
    </w:p>
    <w:p w14:paraId="08852816" w14:textId="77777777" w:rsidR="00327C79" w:rsidRPr="00EC5B4D" w:rsidRDefault="00327C79" w:rsidP="00327C79">
      <w:pPr>
        <w:pStyle w:val="ListParagraph"/>
        <w:numPr>
          <w:ilvl w:val="0"/>
          <w:numId w:val="2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Robin Cameron, Kim Dej, Rosa da Silva, </w:t>
      </w:r>
      <w:proofErr w:type="spellStart"/>
      <w:r w:rsidRPr="00EC5B4D">
        <w:rPr>
          <w:rFonts w:ascii="Poppins" w:hAnsi="Poppins" w:cs="Poppins"/>
        </w:rPr>
        <w:t>Lovaye</w:t>
      </w:r>
      <w:proofErr w:type="spellEnd"/>
      <w:r w:rsidRPr="00EC5B4D">
        <w:rPr>
          <w:rFonts w:ascii="Poppins" w:hAnsi="Poppins" w:cs="Poppins"/>
        </w:rPr>
        <w:t xml:space="preserve"> Kajiura, Joanna Wilson, Ms. Alison Cowie and Mr. Alistair Tracey, </w:t>
      </w:r>
      <w:proofErr w:type="spellStart"/>
      <w:r w:rsidRPr="00EC5B4D">
        <w:rPr>
          <w:rFonts w:ascii="Poppins" w:hAnsi="Poppins" w:cs="Poppins"/>
        </w:rPr>
        <w:t>Bioblend</w:t>
      </w:r>
      <w:proofErr w:type="spellEnd"/>
      <w:r w:rsidRPr="00EC5B4D">
        <w:rPr>
          <w:rFonts w:ascii="Poppins" w:hAnsi="Poppins" w:cs="Poppins"/>
        </w:rPr>
        <w:t xml:space="preserve"> Team, Biology</w:t>
      </w:r>
      <w:r w:rsidRPr="00EC5B4D">
        <w:rPr>
          <w:rFonts w:ascii="Poppins" w:hAnsi="Poppins" w:cs="Poppins"/>
        </w:rPr>
        <w:tab/>
      </w:r>
    </w:p>
    <w:p w14:paraId="775F81EC" w14:textId="77777777" w:rsidR="00327C79" w:rsidRPr="00EC5B4D" w:rsidRDefault="00327C79" w:rsidP="00327C79">
      <w:pPr>
        <w:pStyle w:val="ListParagraph"/>
        <w:numPr>
          <w:ilvl w:val="0"/>
          <w:numId w:val="25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Jake Nease, Chemical Engineering</w:t>
      </w:r>
    </w:p>
    <w:p w14:paraId="260821D6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2021</w:t>
      </w:r>
    </w:p>
    <w:p w14:paraId="2106E630" w14:textId="77777777" w:rsidR="00327C79" w:rsidRPr="00EC5B4D" w:rsidRDefault="00327C79" w:rsidP="00327C79">
      <w:pPr>
        <w:pStyle w:val="ListParagraph"/>
        <w:numPr>
          <w:ilvl w:val="0"/>
          <w:numId w:val="2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Mohamed Bakr, W Booth School of Engineering Practice and Technology</w:t>
      </w:r>
      <w:r w:rsidRPr="00EC5B4D">
        <w:rPr>
          <w:rFonts w:ascii="Poppins" w:hAnsi="Poppins" w:cs="Poppins"/>
        </w:rPr>
        <w:tab/>
      </w:r>
    </w:p>
    <w:p w14:paraId="20B971F1" w14:textId="77777777" w:rsidR="00327C79" w:rsidRPr="00EC5B4D" w:rsidRDefault="00327C79" w:rsidP="00327C79">
      <w:pPr>
        <w:pStyle w:val="ListParagraph"/>
        <w:numPr>
          <w:ilvl w:val="0"/>
          <w:numId w:val="2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Rita Cossa, DeGroote School of Business</w:t>
      </w:r>
      <w:r w:rsidRPr="00EC5B4D">
        <w:rPr>
          <w:rFonts w:ascii="Poppins" w:hAnsi="Poppins" w:cs="Poppins"/>
        </w:rPr>
        <w:tab/>
      </w:r>
    </w:p>
    <w:p w14:paraId="0554EE5D" w14:textId="77777777" w:rsidR="00327C79" w:rsidRPr="00EC5B4D" w:rsidRDefault="00327C79" w:rsidP="00327C79">
      <w:pPr>
        <w:pStyle w:val="ListParagraph"/>
        <w:numPr>
          <w:ilvl w:val="0"/>
          <w:numId w:val="2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Catherine Grisé, Faculty of Humanities</w:t>
      </w:r>
      <w:r w:rsidRPr="00EC5B4D">
        <w:rPr>
          <w:rFonts w:ascii="Poppins" w:hAnsi="Poppins" w:cs="Poppins"/>
        </w:rPr>
        <w:tab/>
      </w:r>
    </w:p>
    <w:p w14:paraId="26492806" w14:textId="77777777" w:rsidR="00327C79" w:rsidRPr="00EC5B4D" w:rsidRDefault="00327C79" w:rsidP="00327C79">
      <w:pPr>
        <w:pStyle w:val="ListParagraph"/>
        <w:numPr>
          <w:ilvl w:val="0"/>
          <w:numId w:val="2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Justine Hamilton, School of Rehabilitation Science</w:t>
      </w:r>
      <w:r w:rsidRPr="00EC5B4D">
        <w:rPr>
          <w:rFonts w:ascii="Poppins" w:hAnsi="Poppins" w:cs="Poppins"/>
        </w:rPr>
        <w:tab/>
      </w:r>
    </w:p>
    <w:p w14:paraId="5F913788" w14:textId="77777777" w:rsidR="00327C79" w:rsidRPr="00EC5B4D" w:rsidRDefault="00327C79" w:rsidP="00327C79">
      <w:pPr>
        <w:pStyle w:val="ListParagraph"/>
        <w:numPr>
          <w:ilvl w:val="0"/>
          <w:numId w:val="26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Matthew Sibbald, Faculty of Health Sciences</w:t>
      </w:r>
    </w:p>
    <w:p w14:paraId="610C55F0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2022</w:t>
      </w:r>
    </w:p>
    <w:p w14:paraId="3149C9DB" w14:textId="77777777" w:rsidR="00327C79" w:rsidRPr="00EC5B4D" w:rsidRDefault="00327C79" w:rsidP="00327C79">
      <w:pPr>
        <w:pStyle w:val="ListParagraph"/>
        <w:numPr>
          <w:ilvl w:val="0"/>
          <w:numId w:val="27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Shelia Harms, Faculty of Health Sciences</w:t>
      </w:r>
      <w:r w:rsidRPr="00EC5B4D">
        <w:rPr>
          <w:rFonts w:ascii="Poppins" w:hAnsi="Poppins" w:cs="Poppins"/>
        </w:rPr>
        <w:tab/>
      </w:r>
    </w:p>
    <w:p w14:paraId="76D19F16" w14:textId="77777777" w:rsidR="00327C79" w:rsidRPr="00EC5B4D" w:rsidRDefault="00327C79" w:rsidP="00327C79">
      <w:pPr>
        <w:pStyle w:val="ListParagraph"/>
        <w:numPr>
          <w:ilvl w:val="0"/>
          <w:numId w:val="27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Krista Howarth, Faculty of Science</w:t>
      </w:r>
      <w:r w:rsidRPr="00EC5B4D">
        <w:rPr>
          <w:rFonts w:ascii="Poppins" w:hAnsi="Poppins" w:cs="Poppins"/>
        </w:rPr>
        <w:tab/>
      </w:r>
    </w:p>
    <w:p w14:paraId="62D10899" w14:textId="77777777" w:rsidR="00327C79" w:rsidRPr="00EC5B4D" w:rsidRDefault="00327C79" w:rsidP="00327C79">
      <w:pPr>
        <w:pStyle w:val="ListParagraph"/>
        <w:numPr>
          <w:ilvl w:val="0"/>
          <w:numId w:val="27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lastRenderedPageBreak/>
        <w:t>Amin Reza Rajabzadeh, Faculty of Engineering</w:t>
      </w:r>
      <w:r w:rsidRPr="00EC5B4D">
        <w:rPr>
          <w:rFonts w:ascii="Poppins" w:hAnsi="Poppins" w:cs="Poppins"/>
        </w:rPr>
        <w:tab/>
      </w:r>
    </w:p>
    <w:p w14:paraId="0843CE4C" w14:textId="77777777" w:rsidR="00327C79" w:rsidRPr="00EC5B4D" w:rsidRDefault="00327C79" w:rsidP="00327C79">
      <w:pPr>
        <w:pStyle w:val="ListParagraph"/>
        <w:numPr>
          <w:ilvl w:val="0"/>
          <w:numId w:val="27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Sarah Symons, Faculty of Science</w:t>
      </w:r>
      <w:r w:rsidRPr="00EC5B4D">
        <w:rPr>
          <w:rFonts w:ascii="Poppins" w:hAnsi="Poppins" w:cs="Poppins"/>
        </w:rPr>
        <w:tab/>
      </w:r>
    </w:p>
    <w:p w14:paraId="2C4DDEA0" w14:textId="77777777" w:rsidR="00327C79" w:rsidRPr="00EC5B4D" w:rsidRDefault="00327C79" w:rsidP="00327C79">
      <w:pPr>
        <w:pStyle w:val="ListParagraph"/>
        <w:numPr>
          <w:ilvl w:val="0"/>
          <w:numId w:val="27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Vanessa Watts, Faculty of Social Sciences</w:t>
      </w:r>
    </w:p>
    <w:p w14:paraId="42626FA0" w14:textId="77777777" w:rsidR="00327C79" w:rsidRPr="00EC5B4D" w:rsidRDefault="00327C79" w:rsidP="00327C79">
      <w:pPr>
        <w:pStyle w:val="Heading2"/>
        <w:rPr>
          <w:rFonts w:eastAsia="Verdana"/>
          <w:b w:val="0"/>
          <w:bCs w:val="0"/>
        </w:rPr>
      </w:pPr>
      <w:r w:rsidRPr="00EC5B4D">
        <w:rPr>
          <w:rFonts w:eastAsia="Verdana"/>
        </w:rPr>
        <w:t>2023</w:t>
      </w:r>
    </w:p>
    <w:p w14:paraId="55611C40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Alpha Abebe, Faculty of Humanities </w:t>
      </w:r>
    </w:p>
    <w:p w14:paraId="098595E6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Caitlin Mullarkey, Faculty of Health Sciences </w:t>
      </w:r>
    </w:p>
    <w:p w14:paraId="64D45971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Elizabeth Hassan, Faculty of Engineering </w:t>
      </w:r>
    </w:p>
    <w:p w14:paraId="4178296E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Karen Balcom, Faculty of Humanities </w:t>
      </w:r>
    </w:p>
    <w:p w14:paraId="39DA3196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Peter Cockett, Faculty of Humanities </w:t>
      </w:r>
    </w:p>
    <w:p w14:paraId="02AD0C0E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Rosa Da Silva, Faculty of Science </w:t>
      </w:r>
    </w:p>
    <w:p w14:paraId="43B43048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Sharonna Greenberg, Faculty of Science </w:t>
      </w:r>
    </w:p>
    <w:p w14:paraId="72AD00AA" w14:textId="77777777" w:rsidR="00327C79" w:rsidRPr="00EC5B4D" w:rsidRDefault="00327C79" w:rsidP="00327C79">
      <w:pPr>
        <w:pStyle w:val="ListParagraph"/>
        <w:numPr>
          <w:ilvl w:val="0"/>
          <w:numId w:val="28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Zhen Gao, Faculty of Engineering </w:t>
      </w:r>
    </w:p>
    <w:p w14:paraId="71FF67AD" w14:textId="77777777" w:rsidR="00327C79" w:rsidRPr="00EC5B4D" w:rsidRDefault="00327C79" w:rsidP="00327C79">
      <w:pPr>
        <w:pStyle w:val="Heading2"/>
      </w:pPr>
      <w:r w:rsidRPr="00EC5B4D">
        <w:t>2024</w:t>
      </w:r>
    </w:p>
    <w:p w14:paraId="6E3943AB" w14:textId="77777777" w:rsidR="00327C79" w:rsidRPr="00EC5B4D" w:rsidRDefault="00327C79" w:rsidP="00327C79">
      <w:pPr>
        <w:pStyle w:val="ListParagraph"/>
        <w:numPr>
          <w:ilvl w:val="0"/>
          <w:numId w:val="29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Bruce Wainman, Faculty of Health Sciences </w:t>
      </w:r>
    </w:p>
    <w:p w14:paraId="25E5DFA6" w14:textId="77777777" w:rsidR="00327C79" w:rsidRPr="00EC5B4D" w:rsidRDefault="00327C79" w:rsidP="00327C79">
      <w:pPr>
        <w:pStyle w:val="ListParagraph"/>
        <w:numPr>
          <w:ilvl w:val="0"/>
          <w:numId w:val="29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 xml:space="preserve">Sean Park, Faculty of Health Sciences </w:t>
      </w:r>
    </w:p>
    <w:p w14:paraId="4DC6B35C" w14:textId="11B04742" w:rsidR="00A10471" w:rsidRDefault="00327C79" w:rsidP="007E5ADE">
      <w:pPr>
        <w:pStyle w:val="ListParagraph"/>
        <w:numPr>
          <w:ilvl w:val="0"/>
          <w:numId w:val="29"/>
        </w:numPr>
        <w:spacing w:after="160" w:line="259" w:lineRule="auto"/>
        <w:rPr>
          <w:rFonts w:ascii="Poppins" w:hAnsi="Poppins" w:cs="Poppins"/>
        </w:rPr>
      </w:pPr>
      <w:r w:rsidRPr="00EC5B4D">
        <w:rPr>
          <w:rFonts w:ascii="Poppins" w:hAnsi="Poppins" w:cs="Poppins"/>
        </w:rPr>
        <w:t>Nikol Piskuric, Faculty of Science</w:t>
      </w:r>
    </w:p>
    <w:p w14:paraId="19F24907" w14:textId="49FC42D2" w:rsidR="00740F92" w:rsidRPr="00EC5B4D" w:rsidRDefault="00740F92" w:rsidP="00740F92">
      <w:pPr>
        <w:pStyle w:val="Heading2"/>
      </w:pPr>
      <w:r w:rsidRPr="00EC5B4D">
        <w:t>202</w:t>
      </w:r>
      <w:r>
        <w:t>5</w:t>
      </w:r>
    </w:p>
    <w:p w14:paraId="359BF7CA" w14:textId="0EF37991" w:rsidR="00740F92" w:rsidRPr="00DF73F9" w:rsidRDefault="00740F92" w:rsidP="00DF73F9">
      <w:pPr>
        <w:pStyle w:val="ListParagraph"/>
        <w:numPr>
          <w:ilvl w:val="0"/>
          <w:numId w:val="36"/>
        </w:numPr>
        <w:rPr>
          <w:rFonts w:ascii="Poppins" w:hAnsi="Poppins" w:cs="Poppins"/>
        </w:rPr>
      </w:pPr>
      <w:proofErr w:type="spellStart"/>
      <w:r w:rsidRPr="00DF73F9">
        <w:rPr>
          <w:rFonts w:ascii="Poppins" w:hAnsi="Poppins" w:cs="Poppins"/>
        </w:rPr>
        <w:t>Seshasai</w:t>
      </w:r>
      <w:proofErr w:type="spellEnd"/>
      <w:r w:rsidRPr="00DF73F9">
        <w:rPr>
          <w:rFonts w:ascii="Poppins" w:hAnsi="Poppins" w:cs="Poppins"/>
        </w:rPr>
        <w:t xml:space="preserve"> Srinivasan, W. Booth School of Engineering Practice and Technology. </w:t>
      </w:r>
    </w:p>
    <w:p w14:paraId="7C507EA8" w14:textId="77777777" w:rsidR="00740F92" w:rsidRPr="00DF73F9" w:rsidRDefault="00740F92" w:rsidP="00DF73F9">
      <w:pPr>
        <w:pStyle w:val="ListParagraph"/>
        <w:numPr>
          <w:ilvl w:val="0"/>
          <w:numId w:val="36"/>
        </w:numPr>
        <w:rPr>
          <w:rFonts w:ascii="Poppins" w:hAnsi="Poppins" w:cs="Poppins"/>
        </w:rPr>
      </w:pPr>
      <w:r w:rsidRPr="00DF73F9">
        <w:rPr>
          <w:rFonts w:ascii="Poppins" w:hAnsi="Poppins" w:cs="Poppins"/>
        </w:rPr>
        <w:t xml:space="preserve">Selina Mudavanhu, Faculty of Humanities </w:t>
      </w:r>
    </w:p>
    <w:p w14:paraId="1F9957F5" w14:textId="3717ECCA" w:rsidR="00740F92" w:rsidRPr="00DF73F9" w:rsidRDefault="00740F92" w:rsidP="00DF73F9">
      <w:pPr>
        <w:pStyle w:val="ListParagraph"/>
        <w:numPr>
          <w:ilvl w:val="0"/>
          <w:numId w:val="36"/>
        </w:numPr>
        <w:rPr>
          <w:rFonts w:ascii="Poppins" w:hAnsi="Poppins" w:cs="Poppins"/>
        </w:rPr>
      </w:pPr>
      <w:proofErr w:type="spellStart"/>
      <w:r w:rsidRPr="00DF73F9">
        <w:rPr>
          <w:rFonts w:ascii="Poppins" w:hAnsi="Poppins" w:cs="Poppins"/>
        </w:rPr>
        <w:t>Shelir</w:t>
      </w:r>
      <w:proofErr w:type="spellEnd"/>
      <w:r w:rsidRPr="00DF73F9">
        <w:rPr>
          <w:rFonts w:ascii="Poppins" w:hAnsi="Poppins" w:cs="Poppins"/>
        </w:rPr>
        <w:t xml:space="preserve"> </w:t>
      </w:r>
      <w:proofErr w:type="gramStart"/>
      <w:r w:rsidRPr="00DF73F9">
        <w:rPr>
          <w:rFonts w:ascii="Poppins" w:hAnsi="Poppins" w:cs="Poppins"/>
        </w:rPr>
        <w:t>Ebrahimi ,</w:t>
      </w:r>
      <w:proofErr w:type="gramEnd"/>
      <w:r w:rsidRPr="00DF73F9">
        <w:rPr>
          <w:rFonts w:ascii="Poppins" w:hAnsi="Poppins" w:cs="Poppins"/>
        </w:rPr>
        <w:t xml:space="preserve"> Faculty of Engineering</w:t>
      </w:r>
    </w:p>
    <w:p w14:paraId="1A3AF0FF" w14:textId="59085CF7" w:rsidR="00740F92" w:rsidRPr="00DF73F9" w:rsidRDefault="00740F92" w:rsidP="00DF73F9">
      <w:pPr>
        <w:pStyle w:val="ListParagraph"/>
        <w:numPr>
          <w:ilvl w:val="0"/>
          <w:numId w:val="36"/>
        </w:numPr>
        <w:rPr>
          <w:rFonts w:ascii="Poppins" w:hAnsi="Poppins" w:cs="Poppins"/>
        </w:rPr>
      </w:pPr>
      <w:r w:rsidRPr="00DF73F9">
        <w:rPr>
          <w:rFonts w:ascii="Poppins" w:hAnsi="Poppins" w:cs="Poppins"/>
        </w:rPr>
        <w:t>Jasdeep Dhir</w:t>
      </w:r>
      <w:r w:rsidRPr="00DF73F9">
        <w:rPr>
          <w:rFonts w:ascii="Poppins" w:hAnsi="Poppins" w:cs="Poppins"/>
        </w:rPr>
        <w:t>,</w:t>
      </w:r>
      <w:r w:rsidRPr="00DF73F9">
        <w:rPr>
          <w:rFonts w:ascii="Poppins" w:hAnsi="Poppins" w:cs="Poppins"/>
        </w:rPr>
        <w:t xml:space="preserve"> Faculty of Health Sciences</w:t>
      </w:r>
    </w:p>
    <w:sectPr w:rsidR="00740F92" w:rsidRPr="00DF73F9" w:rsidSect="00F2041F">
      <w:type w:val="continuous"/>
      <w:pgSz w:w="12240" w:h="15840"/>
      <w:pgMar w:top="72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C064E" w14:textId="77777777" w:rsidR="00EE3D12" w:rsidRDefault="00EE3D12" w:rsidP="00097CC5">
      <w:r>
        <w:separator/>
      </w:r>
    </w:p>
    <w:p w14:paraId="20AAC3B7" w14:textId="77777777" w:rsidR="00EE3D12" w:rsidRDefault="00EE3D12" w:rsidP="00097CC5"/>
  </w:endnote>
  <w:endnote w:type="continuationSeparator" w:id="0">
    <w:p w14:paraId="26C9F43E" w14:textId="77777777" w:rsidR="00EE3D12" w:rsidRDefault="00EE3D12" w:rsidP="00097CC5">
      <w:r>
        <w:continuationSeparator/>
      </w:r>
    </w:p>
    <w:p w14:paraId="2CABA599" w14:textId="77777777" w:rsidR="00EE3D12" w:rsidRDefault="00EE3D12" w:rsidP="00097CC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8672678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bookmarkStart w:id="0" w:name="_Hlk166187035" w:displacedByCustomXml="prev"/>
          <w:bookmarkStart w:id="1" w:name="_Hlk166187034" w:displacedByCustomXml="prev"/>
          <w:bookmarkStart w:id="2" w:name="_Hlk166187033" w:displacedByCustomXml="prev"/>
          <w:bookmarkStart w:id="3" w:name="_Hlk166187032" w:displacedByCustomXml="prev"/>
          <w:p w14:paraId="60C93443" w14:textId="77777777" w:rsidR="00C1130F" w:rsidRPr="00C1130F" w:rsidRDefault="00C1130F" w:rsidP="00097CC5">
            <w:pPr>
              <w:rPr>
                <w:rFonts w:ascii="Arial" w:eastAsia="Arial" w:hAnsi="Arial" w:cs="Times New Roman"/>
              </w:rPr>
            </w:pPr>
            <w:r w:rsidRPr="00C1130F">
              <w:rPr>
                <w:rFonts w:ascii="Arial" w:eastAsia="Arial" w:hAnsi="Arial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86475AB" wp14:editId="1102D8B9">
                      <wp:simplePos x="0" y="0"/>
                      <wp:positionH relativeFrom="margin">
                        <wp:posOffset>872836</wp:posOffset>
                      </wp:positionH>
                      <wp:positionV relativeFrom="paragraph">
                        <wp:posOffset>173124</wp:posOffset>
                      </wp:positionV>
                      <wp:extent cx="5012575" cy="0"/>
                      <wp:effectExtent l="0" t="0" r="17145" b="12700"/>
                      <wp:wrapNone/>
                      <wp:docPr id="1816905419" name="Straight Connector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25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9596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8382089" id="Straight Connector 3" o:spid="_x0000_s1026" alt="&quot;&quot;" style="position:absolute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68.75pt,13.65pt" to="463.45pt,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" strokecolor="#495965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C1130F">
              <w:rPr>
                <w:rFonts w:ascii="Arial" w:eastAsia="Arial" w:hAnsi="Arial" w:cs="Times New Roman"/>
                <w:noProof/>
              </w:rPr>
              <w:drawing>
                <wp:inline distT="0" distB="0" distL="0" distR="0" wp14:anchorId="3540DC24" wp14:editId="144A2DFE">
                  <wp:extent cx="722625" cy="488698"/>
                  <wp:effectExtent l="0" t="0" r="1905" b="0"/>
                  <wp:docPr id="936317155" name="Graphic 2" descr="Brighter Worl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393359" name="Graphic 2" descr="Brighter World Logo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563" cy="532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3"/>
            <w:bookmarkEnd w:id="2"/>
            <w:bookmarkEnd w:id="1"/>
            <w:bookmarkEnd w:id="0"/>
            <w:r>
              <w:ptab w:relativeTo="margin" w:alignment="right" w:leader="none"/>
            </w:r>
            <w:r w:rsidRPr="00C1130F">
              <w:t xml:space="preserve">Page </w:t>
            </w:r>
            <w:r w:rsidRPr="00C1130F">
              <w:fldChar w:fldCharType="begin"/>
            </w:r>
            <w:r w:rsidRPr="00C1130F">
              <w:instrText xml:space="preserve"> PAGE </w:instrText>
            </w:r>
            <w:r w:rsidRPr="00C1130F">
              <w:fldChar w:fldCharType="separate"/>
            </w:r>
            <w:r w:rsidRPr="00C1130F">
              <w:rPr>
                <w:noProof/>
              </w:rPr>
              <w:t>2</w:t>
            </w:r>
            <w:r w:rsidRPr="00C1130F">
              <w:fldChar w:fldCharType="end"/>
            </w:r>
            <w:r w:rsidRPr="00C1130F">
              <w:t xml:space="preserve"> of </w:t>
            </w:r>
            <w:fldSimple w:instr=" NUMPAGES  ">
              <w:r w:rsidRPr="00C1130F">
                <w:rPr>
                  <w:noProof/>
                </w:rPr>
                <w:t>2</w:t>
              </w:r>
            </w:fldSimple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6836527"/>
      <w:docPartObj>
        <w:docPartGallery w:val="Page Numbers (Bottom of Page)"/>
        <w:docPartUnique/>
      </w:docPartObj>
    </w:sdtPr>
    <w:sdtContent>
      <w:sdt>
        <w:sdtPr>
          <w:id w:val="-1600632123"/>
          <w:docPartObj>
            <w:docPartGallery w:val="Page Numbers (Top of Page)"/>
            <w:docPartUnique/>
          </w:docPartObj>
        </w:sdtPr>
        <w:sdtContent>
          <w:p w14:paraId="2DAB9D9C" w14:textId="77777777" w:rsidR="00DA7232" w:rsidRPr="00DA7232" w:rsidRDefault="00DA7232" w:rsidP="00DA7232">
            <w:pPr>
              <w:rPr>
                <w:rFonts w:ascii="Arial" w:eastAsia="Arial" w:hAnsi="Arial" w:cs="Times New Roman"/>
              </w:rPr>
            </w:pPr>
            <w:r w:rsidRPr="00C1130F">
              <w:rPr>
                <w:rFonts w:ascii="Arial" w:eastAsia="Arial" w:hAnsi="Arial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7CD325BD" wp14:editId="4B5BB3E7">
                      <wp:simplePos x="0" y="0"/>
                      <wp:positionH relativeFrom="margin">
                        <wp:posOffset>872836</wp:posOffset>
                      </wp:positionH>
                      <wp:positionV relativeFrom="paragraph">
                        <wp:posOffset>173124</wp:posOffset>
                      </wp:positionV>
                      <wp:extent cx="5012575" cy="0"/>
                      <wp:effectExtent l="0" t="0" r="17145" b="12700"/>
                      <wp:wrapNone/>
                      <wp:docPr id="411020256" name="Straight Connector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25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9596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8BA0639" id="Straight Connector 3" o:spid="_x0000_s1026" alt="&quot;&quot;" style="position:absolute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68.75pt,13.65pt" to="463.45pt,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" strokecolor="#495965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C1130F">
              <w:rPr>
                <w:rFonts w:ascii="Arial" w:eastAsia="Arial" w:hAnsi="Arial" w:cs="Times New Roman"/>
                <w:noProof/>
              </w:rPr>
              <w:drawing>
                <wp:inline distT="0" distB="0" distL="0" distR="0" wp14:anchorId="18118282" wp14:editId="72C863AE">
                  <wp:extent cx="722625" cy="488698"/>
                  <wp:effectExtent l="0" t="0" r="1905" b="0"/>
                  <wp:docPr id="517692749" name="Graphic 2" descr="Brighter Worl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393359" name="Graphic 2" descr="Brighter World Logo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563" cy="532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ptab w:relativeTo="margin" w:alignment="right" w:leader="none"/>
            </w:r>
            <w:r w:rsidRPr="00C1130F">
              <w:t xml:space="preserve">Page </w:t>
            </w:r>
            <w:r w:rsidRPr="00C1130F">
              <w:fldChar w:fldCharType="begin"/>
            </w:r>
            <w:r w:rsidRPr="00C1130F">
              <w:instrText xml:space="preserve"> PAGE </w:instrText>
            </w:r>
            <w:r w:rsidRPr="00C1130F">
              <w:fldChar w:fldCharType="separate"/>
            </w:r>
            <w:r>
              <w:t>2</w:t>
            </w:r>
            <w:r w:rsidRPr="00C1130F">
              <w:fldChar w:fldCharType="end"/>
            </w:r>
            <w:r w:rsidRPr="00C1130F">
              <w:t xml:space="preserve"> of </w:t>
            </w:r>
            <w:fldSimple w:instr=" NUMPAGES  ">
              <w:r>
                <w:t>2</w:t>
              </w:r>
            </w:fldSimple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893FF" w14:textId="77777777" w:rsidR="00EE3D12" w:rsidRDefault="00EE3D12" w:rsidP="00097CC5">
      <w:r>
        <w:separator/>
      </w:r>
    </w:p>
    <w:p w14:paraId="4F426FFB" w14:textId="77777777" w:rsidR="00EE3D12" w:rsidRDefault="00EE3D12" w:rsidP="00097CC5"/>
  </w:footnote>
  <w:footnote w:type="continuationSeparator" w:id="0">
    <w:p w14:paraId="15BE1099" w14:textId="77777777" w:rsidR="00EE3D12" w:rsidRDefault="00EE3D12" w:rsidP="00097CC5">
      <w:r>
        <w:continuationSeparator/>
      </w:r>
    </w:p>
    <w:p w14:paraId="378F8CB5" w14:textId="77777777" w:rsidR="00EE3D12" w:rsidRDefault="00EE3D12" w:rsidP="00097CC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C5928" w14:textId="5D32EB7B" w:rsidR="00A10471" w:rsidRPr="00D070C0" w:rsidRDefault="004C0EC3" w:rsidP="009147F0">
    <w:pPr>
      <w:pStyle w:val="ContactInformation"/>
      <w:jc w:val="both"/>
    </w:pPr>
    <w:r>
      <w:rPr>
        <w:noProof/>
      </w:rPr>
      <w:drawing>
        <wp:inline distT="0" distB="0" distL="0" distR="0" wp14:anchorId="39DA2353" wp14:editId="008A0065">
          <wp:extent cx="2481283" cy="457200"/>
          <wp:effectExtent l="0" t="0" r="0" b="0"/>
          <wp:docPr id="2007733165" name="Picture 2" descr="A logo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966859" name="Picture 2" descr="A logo with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1848" cy="529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10471">
      <w:t xml:space="preserve"> </w:t>
    </w:r>
    <w:r w:rsidR="00A10471">
      <w:ptab w:relativeTo="margin" w:alignment="right" w:leader="none"/>
    </w:r>
    <w:r w:rsidR="00A10471">
      <w:ptab w:relativeTo="margin" w:alignment="right" w:leader="none"/>
    </w:r>
    <w:r w:rsidR="00A10471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80D59"/>
    <w:multiLevelType w:val="hybridMultilevel"/>
    <w:tmpl w:val="65E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44300"/>
    <w:multiLevelType w:val="hybridMultilevel"/>
    <w:tmpl w:val="36384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C6570"/>
    <w:multiLevelType w:val="hybridMultilevel"/>
    <w:tmpl w:val="9976C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F378B"/>
    <w:multiLevelType w:val="hybridMultilevel"/>
    <w:tmpl w:val="3DFEA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022C12"/>
    <w:multiLevelType w:val="hybridMultilevel"/>
    <w:tmpl w:val="C36A5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F7E10"/>
    <w:multiLevelType w:val="hybridMultilevel"/>
    <w:tmpl w:val="EFA63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728B2"/>
    <w:multiLevelType w:val="hybridMultilevel"/>
    <w:tmpl w:val="E96C7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F0F8F"/>
    <w:multiLevelType w:val="hybridMultilevel"/>
    <w:tmpl w:val="E4B6A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B54C4D"/>
    <w:multiLevelType w:val="hybridMultilevel"/>
    <w:tmpl w:val="B3D8143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415BA4"/>
    <w:multiLevelType w:val="hybridMultilevel"/>
    <w:tmpl w:val="B33C9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983DA6"/>
    <w:multiLevelType w:val="hybridMultilevel"/>
    <w:tmpl w:val="7BCEE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B50B8B"/>
    <w:multiLevelType w:val="hybridMultilevel"/>
    <w:tmpl w:val="11ECD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4911F6"/>
    <w:multiLevelType w:val="hybridMultilevel"/>
    <w:tmpl w:val="59186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146D17"/>
    <w:multiLevelType w:val="hybridMultilevel"/>
    <w:tmpl w:val="AC5A9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851C9E"/>
    <w:multiLevelType w:val="hybridMultilevel"/>
    <w:tmpl w:val="44827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5A67B6"/>
    <w:multiLevelType w:val="hybridMultilevel"/>
    <w:tmpl w:val="E2207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E81FE7"/>
    <w:multiLevelType w:val="hybridMultilevel"/>
    <w:tmpl w:val="511E5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4648D2"/>
    <w:multiLevelType w:val="hybridMultilevel"/>
    <w:tmpl w:val="A274B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3F1833"/>
    <w:multiLevelType w:val="hybridMultilevel"/>
    <w:tmpl w:val="199A8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6A1352"/>
    <w:multiLevelType w:val="hybridMultilevel"/>
    <w:tmpl w:val="C4DA8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F946CA"/>
    <w:multiLevelType w:val="hybridMultilevel"/>
    <w:tmpl w:val="01D81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0205EC"/>
    <w:multiLevelType w:val="hybridMultilevel"/>
    <w:tmpl w:val="B0680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487E23"/>
    <w:multiLevelType w:val="hybridMultilevel"/>
    <w:tmpl w:val="8D5A4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E039BD"/>
    <w:multiLevelType w:val="hybridMultilevel"/>
    <w:tmpl w:val="80E2D3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D20267"/>
    <w:multiLevelType w:val="hybridMultilevel"/>
    <w:tmpl w:val="A7A02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6437BC"/>
    <w:multiLevelType w:val="hybridMultilevel"/>
    <w:tmpl w:val="B3D8143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F04537"/>
    <w:multiLevelType w:val="hybridMultilevel"/>
    <w:tmpl w:val="422AD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A03281"/>
    <w:multiLevelType w:val="hybridMultilevel"/>
    <w:tmpl w:val="8F121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0E7C26"/>
    <w:multiLevelType w:val="hybridMultilevel"/>
    <w:tmpl w:val="2CC03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3936BC"/>
    <w:multiLevelType w:val="hybridMultilevel"/>
    <w:tmpl w:val="1B12D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1E30E5"/>
    <w:multiLevelType w:val="hybridMultilevel"/>
    <w:tmpl w:val="F90E2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E16C5D"/>
    <w:multiLevelType w:val="hybridMultilevel"/>
    <w:tmpl w:val="EDF69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6E77E2"/>
    <w:multiLevelType w:val="hybridMultilevel"/>
    <w:tmpl w:val="ED243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A834FF"/>
    <w:multiLevelType w:val="hybridMultilevel"/>
    <w:tmpl w:val="AD1CB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724F8B"/>
    <w:multiLevelType w:val="hybridMultilevel"/>
    <w:tmpl w:val="96442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7535C5"/>
    <w:multiLevelType w:val="hybridMultilevel"/>
    <w:tmpl w:val="27044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3337516">
    <w:abstractNumId w:val="23"/>
  </w:num>
  <w:num w:numId="2" w16cid:durableId="869221626">
    <w:abstractNumId w:val="25"/>
  </w:num>
  <w:num w:numId="3" w16cid:durableId="1981838998">
    <w:abstractNumId w:val="8"/>
  </w:num>
  <w:num w:numId="4" w16cid:durableId="1132669223">
    <w:abstractNumId w:val="34"/>
  </w:num>
  <w:num w:numId="5" w16cid:durableId="1579945689">
    <w:abstractNumId w:val="19"/>
  </w:num>
  <w:num w:numId="6" w16cid:durableId="929391888">
    <w:abstractNumId w:val="24"/>
  </w:num>
  <w:num w:numId="7" w16cid:durableId="567768723">
    <w:abstractNumId w:val="13"/>
  </w:num>
  <w:num w:numId="8" w16cid:durableId="540672275">
    <w:abstractNumId w:val="20"/>
  </w:num>
  <w:num w:numId="9" w16cid:durableId="840967660">
    <w:abstractNumId w:val="35"/>
  </w:num>
  <w:num w:numId="10" w16cid:durableId="1387534332">
    <w:abstractNumId w:val="26"/>
  </w:num>
  <w:num w:numId="11" w16cid:durableId="1647011155">
    <w:abstractNumId w:val="32"/>
  </w:num>
  <w:num w:numId="12" w16cid:durableId="354615957">
    <w:abstractNumId w:val="12"/>
  </w:num>
  <w:num w:numId="13" w16cid:durableId="1591967010">
    <w:abstractNumId w:val="17"/>
  </w:num>
  <w:num w:numId="14" w16cid:durableId="1987346364">
    <w:abstractNumId w:val="7"/>
  </w:num>
  <w:num w:numId="15" w16cid:durableId="711536006">
    <w:abstractNumId w:val="5"/>
  </w:num>
  <w:num w:numId="16" w16cid:durableId="618411550">
    <w:abstractNumId w:val="27"/>
  </w:num>
  <w:num w:numId="17" w16cid:durableId="1014964490">
    <w:abstractNumId w:val="15"/>
  </w:num>
  <w:num w:numId="18" w16cid:durableId="1347632461">
    <w:abstractNumId w:val="30"/>
  </w:num>
  <w:num w:numId="19" w16cid:durableId="1710298800">
    <w:abstractNumId w:val="9"/>
  </w:num>
  <w:num w:numId="20" w16cid:durableId="888345405">
    <w:abstractNumId w:val="16"/>
  </w:num>
  <w:num w:numId="21" w16cid:durableId="645939791">
    <w:abstractNumId w:val="0"/>
  </w:num>
  <w:num w:numId="22" w16cid:durableId="675350544">
    <w:abstractNumId w:val="33"/>
  </w:num>
  <w:num w:numId="23" w16cid:durableId="1016036961">
    <w:abstractNumId w:val="10"/>
  </w:num>
  <w:num w:numId="24" w16cid:durableId="512181685">
    <w:abstractNumId w:val="29"/>
  </w:num>
  <w:num w:numId="25" w16cid:durableId="2102213065">
    <w:abstractNumId w:val="4"/>
  </w:num>
  <w:num w:numId="26" w16cid:durableId="1303199017">
    <w:abstractNumId w:val="2"/>
  </w:num>
  <w:num w:numId="27" w16cid:durableId="166099284">
    <w:abstractNumId w:val="22"/>
  </w:num>
  <w:num w:numId="28" w16cid:durableId="1741710803">
    <w:abstractNumId w:val="6"/>
  </w:num>
  <w:num w:numId="29" w16cid:durableId="1888643424">
    <w:abstractNumId w:val="21"/>
  </w:num>
  <w:num w:numId="30" w16cid:durableId="357199202">
    <w:abstractNumId w:val="3"/>
  </w:num>
  <w:num w:numId="31" w16cid:durableId="733089416">
    <w:abstractNumId w:val="14"/>
  </w:num>
  <w:num w:numId="32" w16cid:durableId="1692144817">
    <w:abstractNumId w:val="31"/>
  </w:num>
  <w:num w:numId="33" w16cid:durableId="970018443">
    <w:abstractNumId w:val="28"/>
  </w:num>
  <w:num w:numId="34" w16cid:durableId="33115462">
    <w:abstractNumId w:val="18"/>
  </w:num>
  <w:num w:numId="35" w16cid:durableId="1140423955">
    <w:abstractNumId w:val="1"/>
  </w:num>
  <w:num w:numId="36" w16cid:durableId="19942869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EC3"/>
    <w:rsid w:val="00084CB5"/>
    <w:rsid w:val="000975D6"/>
    <w:rsid w:val="00097CC5"/>
    <w:rsid w:val="000C47C4"/>
    <w:rsid w:val="000C4844"/>
    <w:rsid w:val="000E0C49"/>
    <w:rsid w:val="000E0E35"/>
    <w:rsid w:val="00101B5F"/>
    <w:rsid w:val="00107609"/>
    <w:rsid w:val="0014331B"/>
    <w:rsid w:val="00171638"/>
    <w:rsid w:val="001773A4"/>
    <w:rsid w:val="00183C3B"/>
    <w:rsid w:val="001B4871"/>
    <w:rsid w:val="001C5DDA"/>
    <w:rsid w:val="001E5E3B"/>
    <w:rsid w:val="001F7594"/>
    <w:rsid w:val="00200ED7"/>
    <w:rsid w:val="002344DF"/>
    <w:rsid w:val="00273C33"/>
    <w:rsid w:val="002C7753"/>
    <w:rsid w:val="002D5C5D"/>
    <w:rsid w:val="002E41A3"/>
    <w:rsid w:val="002E7D3F"/>
    <w:rsid w:val="00311B6B"/>
    <w:rsid w:val="003148BE"/>
    <w:rsid w:val="00327C79"/>
    <w:rsid w:val="0036380E"/>
    <w:rsid w:val="00372C38"/>
    <w:rsid w:val="004226DA"/>
    <w:rsid w:val="004249EB"/>
    <w:rsid w:val="004B35EC"/>
    <w:rsid w:val="004C0EC3"/>
    <w:rsid w:val="004C299A"/>
    <w:rsid w:val="004E726E"/>
    <w:rsid w:val="004F6614"/>
    <w:rsid w:val="00562D92"/>
    <w:rsid w:val="00566EB0"/>
    <w:rsid w:val="005E14C0"/>
    <w:rsid w:val="005F502B"/>
    <w:rsid w:val="00676448"/>
    <w:rsid w:val="006D46E9"/>
    <w:rsid w:val="007367B1"/>
    <w:rsid w:val="00740F92"/>
    <w:rsid w:val="00755385"/>
    <w:rsid w:val="00796827"/>
    <w:rsid w:val="007D6CF0"/>
    <w:rsid w:val="007E5ADE"/>
    <w:rsid w:val="00814A64"/>
    <w:rsid w:val="00873709"/>
    <w:rsid w:val="008C2BE8"/>
    <w:rsid w:val="008E561B"/>
    <w:rsid w:val="00900937"/>
    <w:rsid w:val="00910813"/>
    <w:rsid w:val="009147F0"/>
    <w:rsid w:val="009217A4"/>
    <w:rsid w:val="00923C47"/>
    <w:rsid w:val="00930E85"/>
    <w:rsid w:val="00943AC7"/>
    <w:rsid w:val="009747EC"/>
    <w:rsid w:val="00991E5F"/>
    <w:rsid w:val="009A37A6"/>
    <w:rsid w:val="009A601B"/>
    <w:rsid w:val="009B168C"/>
    <w:rsid w:val="009C5538"/>
    <w:rsid w:val="00A10471"/>
    <w:rsid w:val="00A107BF"/>
    <w:rsid w:val="00A152CB"/>
    <w:rsid w:val="00AA4F6D"/>
    <w:rsid w:val="00B252B7"/>
    <w:rsid w:val="00B50DC4"/>
    <w:rsid w:val="00B51A72"/>
    <w:rsid w:val="00B57E2A"/>
    <w:rsid w:val="00B713D2"/>
    <w:rsid w:val="00BC5A32"/>
    <w:rsid w:val="00BD34BE"/>
    <w:rsid w:val="00C1130F"/>
    <w:rsid w:val="00C73012"/>
    <w:rsid w:val="00C913D8"/>
    <w:rsid w:val="00C919B1"/>
    <w:rsid w:val="00CF7CF4"/>
    <w:rsid w:val="00D05282"/>
    <w:rsid w:val="00D070C0"/>
    <w:rsid w:val="00D419E7"/>
    <w:rsid w:val="00DA7232"/>
    <w:rsid w:val="00DF5054"/>
    <w:rsid w:val="00DF73F9"/>
    <w:rsid w:val="00E438B5"/>
    <w:rsid w:val="00E767B0"/>
    <w:rsid w:val="00EB23C6"/>
    <w:rsid w:val="00EB79B6"/>
    <w:rsid w:val="00ED203F"/>
    <w:rsid w:val="00EE3D12"/>
    <w:rsid w:val="00EF702B"/>
    <w:rsid w:val="00F2041F"/>
    <w:rsid w:val="00F43BC5"/>
    <w:rsid w:val="00F54D5F"/>
    <w:rsid w:val="00F80276"/>
    <w:rsid w:val="00FC5319"/>
    <w:rsid w:val="00FE674D"/>
    <w:rsid w:val="3B16554C"/>
    <w:rsid w:val="4298CCE2"/>
    <w:rsid w:val="4E4B1AA1"/>
    <w:rsid w:val="5389B9F8"/>
    <w:rsid w:val="7709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59EF9B"/>
  <w15:chartTrackingRefBased/>
  <w15:docId w15:val="{95E6E6B8-A3C5-EA40-9660-B1E034473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CC5"/>
    <w:pPr>
      <w:spacing w:after="120" w:line="26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96827"/>
    <w:pPr>
      <w:keepNext/>
      <w:keepLines/>
      <w:spacing w:before="120"/>
      <w:outlineLvl w:val="0"/>
    </w:pPr>
    <w:rPr>
      <w:rFonts w:asciiTheme="majorHAnsi" w:eastAsiaTheme="majorEastAsia" w:hAnsiTheme="majorHAnsi" w:cs="Arial"/>
      <w:b/>
      <w:bCs/>
      <w:color w:val="5A002C" w:themeColor="accent1" w:themeShade="BF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6827"/>
    <w:pPr>
      <w:keepNext/>
      <w:keepLines/>
      <w:spacing w:before="120"/>
      <w:outlineLvl w:val="1"/>
    </w:pPr>
    <w:rPr>
      <w:rFonts w:asciiTheme="majorHAnsi" w:eastAsiaTheme="majorEastAsia" w:hAnsiTheme="majorHAnsi" w:cs="Arial"/>
      <w:b/>
      <w:bCs/>
      <w:color w:val="5A002C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6827"/>
    <w:pPr>
      <w:keepNext/>
      <w:keepLines/>
      <w:spacing w:before="120"/>
      <w:outlineLvl w:val="2"/>
    </w:pPr>
    <w:rPr>
      <w:rFonts w:eastAsiaTheme="majorEastAsia" w:cstheme="majorBidi"/>
      <w:color w:val="5A002C" w:themeColor="accent1" w:themeShade="BF"/>
      <w:sz w:val="28"/>
      <w:szCs w:val="28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796827"/>
    <w:pPr>
      <w:outlineLvl w:val="3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E85"/>
    <w:pPr>
      <w:keepNext/>
      <w:keepLines/>
      <w:spacing w:before="80" w:after="40"/>
      <w:outlineLvl w:val="4"/>
    </w:pPr>
    <w:rPr>
      <w:rFonts w:eastAsiaTheme="majorEastAsia" w:cstheme="majorBidi"/>
      <w:color w:val="5A002C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E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626262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E85"/>
    <w:pPr>
      <w:keepNext/>
      <w:keepLines/>
      <w:spacing w:before="40" w:after="0"/>
      <w:outlineLvl w:val="6"/>
    </w:pPr>
    <w:rPr>
      <w:rFonts w:eastAsiaTheme="majorEastAsia" w:cstheme="majorBidi"/>
      <w:color w:val="626262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E85"/>
    <w:pPr>
      <w:keepNext/>
      <w:keepLines/>
      <w:spacing w:after="0"/>
      <w:outlineLvl w:val="7"/>
    </w:pPr>
    <w:rPr>
      <w:rFonts w:eastAsiaTheme="majorEastAsia" w:cstheme="majorBidi"/>
      <w:i/>
      <w:iCs/>
      <w:color w:val="333333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E85"/>
    <w:pPr>
      <w:keepNext/>
      <w:keepLines/>
      <w:spacing w:after="0"/>
      <w:outlineLvl w:val="8"/>
    </w:pPr>
    <w:rPr>
      <w:rFonts w:eastAsiaTheme="majorEastAsia" w:cstheme="majorBidi"/>
      <w:color w:val="333333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827"/>
    <w:rPr>
      <w:rFonts w:asciiTheme="majorHAnsi" w:eastAsiaTheme="majorEastAsia" w:hAnsiTheme="majorHAnsi" w:cs="Arial"/>
      <w:b/>
      <w:bCs/>
      <w:color w:val="5A002C" w:themeColor="accent1" w:themeShade="BF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96827"/>
    <w:rPr>
      <w:rFonts w:asciiTheme="majorHAnsi" w:eastAsiaTheme="majorEastAsia" w:hAnsiTheme="majorHAnsi" w:cs="Arial"/>
      <w:b/>
      <w:bCs/>
      <w:color w:val="5A002C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96827"/>
    <w:rPr>
      <w:rFonts w:eastAsiaTheme="majorEastAsia" w:cstheme="majorBidi"/>
      <w:color w:val="5A002C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96827"/>
    <w:rPr>
      <w:rFonts w:eastAsiaTheme="majorEastAsia" w:cstheme="majorBidi"/>
      <w:b/>
      <w:color w:val="5A002C" w:themeColor="accent1" w:themeShade="BF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E85"/>
    <w:rPr>
      <w:rFonts w:eastAsiaTheme="majorEastAsia" w:cstheme="majorBidi"/>
      <w:color w:val="5A002C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E85"/>
    <w:rPr>
      <w:rFonts w:eastAsiaTheme="majorEastAsia" w:cstheme="majorBidi"/>
      <w:i/>
      <w:iCs/>
      <w:color w:val="626262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E85"/>
    <w:rPr>
      <w:rFonts w:eastAsiaTheme="majorEastAsia" w:cstheme="majorBidi"/>
      <w:color w:val="626262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E85"/>
    <w:rPr>
      <w:rFonts w:eastAsiaTheme="majorEastAsia" w:cstheme="majorBidi"/>
      <w:i/>
      <w:iCs/>
      <w:color w:val="333333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E85"/>
    <w:rPr>
      <w:rFonts w:eastAsiaTheme="majorEastAsia" w:cstheme="majorBidi"/>
      <w:color w:val="333333" w:themeColor="text1" w:themeTint="D8"/>
    </w:rPr>
  </w:style>
  <w:style w:type="paragraph" w:styleId="Title">
    <w:name w:val="Title"/>
    <w:basedOn w:val="Normal"/>
    <w:next w:val="Normal"/>
    <w:link w:val="TitleChar"/>
    <w:uiPriority w:val="10"/>
    <w:rsid w:val="00930E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0E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aliases w:val="Large Emphasis"/>
    <w:basedOn w:val="Normal"/>
    <w:next w:val="Normal"/>
    <w:link w:val="SubtitleChar"/>
    <w:uiPriority w:val="11"/>
    <w:rsid w:val="00097CC5"/>
    <w:pPr>
      <w:numPr>
        <w:ilvl w:val="1"/>
      </w:numPr>
    </w:pPr>
    <w:rPr>
      <w:rFonts w:eastAsiaTheme="majorEastAsia" w:cstheme="majorBidi"/>
      <w:color w:val="495965" w:themeColor="accent3"/>
      <w:spacing w:val="15"/>
      <w:sz w:val="28"/>
      <w:szCs w:val="28"/>
    </w:rPr>
  </w:style>
  <w:style w:type="character" w:customStyle="1" w:styleId="SubtitleChar">
    <w:name w:val="Subtitle Char"/>
    <w:aliases w:val="Large Emphasis Char"/>
    <w:basedOn w:val="DefaultParagraphFont"/>
    <w:link w:val="Subtitle"/>
    <w:uiPriority w:val="11"/>
    <w:rsid w:val="00097CC5"/>
    <w:rPr>
      <w:rFonts w:eastAsiaTheme="majorEastAsia" w:cstheme="majorBidi"/>
      <w:color w:val="495965" w:themeColor="accent3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CC5"/>
    <w:pPr>
      <w:spacing w:before="160"/>
      <w:jc w:val="center"/>
    </w:pPr>
    <w:rPr>
      <w:iCs/>
      <w:color w:val="495965" w:themeColor="text2"/>
    </w:rPr>
  </w:style>
  <w:style w:type="character" w:customStyle="1" w:styleId="QuoteChar">
    <w:name w:val="Quote Char"/>
    <w:basedOn w:val="DefaultParagraphFont"/>
    <w:link w:val="Quote"/>
    <w:uiPriority w:val="29"/>
    <w:rsid w:val="00097CC5"/>
    <w:rPr>
      <w:iCs/>
      <w:color w:val="495965" w:themeColor="text2"/>
    </w:rPr>
  </w:style>
  <w:style w:type="paragraph" w:styleId="ListParagraph">
    <w:name w:val="List Paragraph"/>
    <w:basedOn w:val="Normal"/>
    <w:uiPriority w:val="34"/>
    <w:qFormat/>
    <w:rsid w:val="00930E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0E85"/>
    <w:rPr>
      <w:b/>
      <w:i w:val="0"/>
      <w:iCs/>
      <w:color w:val="5A002C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C33"/>
    <w:pPr>
      <w:pBdr>
        <w:top w:val="single" w:sz="4" w:space="10" w:color="5A002C" w:themeColor="accent1" w:themeShade="BF"/>
        <w:bottom w:val="single" w:sz="4" w:space="10" w:color="5A002C" w:themeColor="accent1" w:themeShade="BF"/>
      </w:pBdr>
      <w:spacing w:before="240" w:after="240"/>
      <w:ind w:left="864" w:right="864"/>
    </w:pPr>
    <w:rPr>
      <w:iCs/>
      <w:color w:val="5A002C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C33"/>
    <w:rPr>
      <w:iCs/>
      <w:color w:val="5A002C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E85"/>
    <w:rPr>
      <w:b/>
      <w:bCs/>
      <w:smallCaps/>
      <w:color w:val="5A002C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sid w:val="00097CC5"/>
    <w:rPr>
      <w:iCs/>
      <w:color w:val="495965" w:themeColor="accent3"/>
    </w:rPr>
  </w:style>
  <w:style w:type="character" w:styleId="Emphasis">
    <w:name w:val="Emphasis"/>
    <w:basedOn w:val="DefaultParagraphFont"/>
    <w:uiPriority w:val="20"/>
    <w:qFormat/>
    <w:rsid w:val="00930E85"/>
    <w:rPr>
      <w:b/>
      <w:i w:val="0"/>
      <w:iCs/>
    </w:rPr>
  </w:style>
  <w:style w:type="character" w:styleId="BookTitle">
    <w:name w:val="Book Title"/>
    <w:basedOn w:val="DefaultParagraphFont"/>
    <w:uiPriority w:val="33"/>
    <w:qFormat/>
    <w:rsid w:val="00930E85"/>
    <w:rPr>
      <w:b/>
      <w:bCs/>
      <w:i w:val="0"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097CC5"/>
    <w:rPr>
      <w:caps w:val="0"/>
      <w:smallCaps w:val="0"/>
      <w:color w:val="495965" w:themeColor="text2"/>
    </w:rPr>
  </w:style>
  <w:style w:type="paragraph" w:customStyle="1" w:styleId="ContactInformation">
    <w:name w:val="Contact Information"/>
    <w:basedOn w:val="Normal"/>
    <w:link w:val="ContactInformationChar"/>
    <w:qFormat/>
    <w:rsid w:val="00C1130F"/>
    <w:pPr>
      <w:spacing w:after="0" w:line="240" w:lineRule="auto"/>
    </w:pPr>
    <w:rPr>
      <w:rFonts w:ascii="Arial" w:eastAsia="Arial" w:hAnsi="Arial" w:cs="Arial"/>
      <w:color w:val="495965"/>
      <w:sz w:val="18"/>
      <w:szCs w:val="18"/>
    </w:rPr>
  </w:style>
  <w:style w:type="character" w:customStyle="1" w:styleId="ContactInformationChar">
    <w:name w:val="Contact Information Char"/>
    <w:basedOn w:val="DefaultParagraphFont"/>
    <w:link w:val="ContactInformation"/>
    <w:rsid w:val="00C1130F"/>
    <w:rPr>
      <w:rFonts w:ascii="Arial" w:eastAsia="Arial" w:hAnsi="Arial" w:cs="Arial"/>
      <w:color w:val="495965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13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30F"/>
  </w:style>
  <w:style w:type="paragraph" w:styleId="Footer">
    <w:name w:val="footer"/>
    <w:basedOn w:val="Normal"/>
    <w:link w:val="FooterChar"/>
    <w:uiPriority w:val="99"/>
    <w:unhideWhenUsed/>
    <w:rsid w:val="00C113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30F"/>
  </w:style>
  <w:style w:type="paragraph" w:customStyle="1" w:styleId="DatelineandAddress">
    <w:name w:val="Dateline and Address"/>
    <w:basedOn w:val="Normal"/>
    <w:link w:val="DatelineandAddressChar"/>
    <w:qFormat/>
    <w:rsid w:val="00796827"/>
    <w:pPr>
      <w:spacing w:after="0"/>
    </w:pPr>
    <w:rPr>
      <w:color w:val="495965" w:themeColor="accent3"/>
    </w:rPr>
  </w:style>
  <w:style w:type="character" w:customStyle="1" w:styleId="DatelineandAddressChar">
    <w:name w:val="Dateline and Address Char"/>
    <w:basedOn w:val="DefaultParagraphFont"/>
    <w:link w:val="DatelineandAddress"/>
    <w:rsid w:val="00796827"/>
    <w:rPr>
      <w:color w:val="495965" w:themeColor="accent3"/>
    </w:rPr>
  </w:style>
  <w:style w:type="paragraph" w:customStyle="1" w:styleId="paragraph">
    <w:name w:val="paragraph"/>
    <w:basedOn w:val="Normal"/>
    <w:rsid w:val="00327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op">
    <w:name w:val="eop"/>
    <w:basedOn w:val="DefaultParagraphFont"/>
    <w:rsid w:val="00327C79"/>
  </w:style>
  <w:style w:type="character" w:styleId="Strong">
    <w:name w:val="Strong"/>
    <w:basedOn w:val="DefaultParagraphFont"/>
    <w:uiPriority w:val="22"/>
    <w:qFormat/>
    <w:rsid w:val="00740F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0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mcmasteru365.sharepoint.com/sites/BrandResources/Branding%20files/Files%20&amp;%20Templates/Word%20Templates/Letterhead%20Templates/Engineering/mcmaster-bw-evolved-letterhead-eng.dotx" TargetMode="External"/></Relationships>
</file>

<file path=word/theme/theme1.xml><?xml version="1.0" encoding="utf-8"?>
<a:theme xmlns:a="http://schemas.openxmlformats.org/drawingml/2006/main" name="Office Theme">
  <a:themeElements>
    <a:clrScheme name="McMaster Colours Word 2024">
      <a:dk1>
        <a:srgbClr val="0F0F0F"/>
      </a:dk1>
      <a:lt1>
        <a:srgbClr val="FFFFFF"/>
      </a:lt1>
      <a:dk2>
        <a:srgbClr val="495965"/>
      </a:dk2>
      <a:lt2>
        <a:srgbClr val="FFFFFF"/>
      </a:lt2>
      <a:accent1>
        <a:srgbClr val="79003C"/>
      </a:accent1>
      <a:accent2>
        <a:srgbClr val="FDBF57"/>
      </a:accent2>
      <a:accent3>
        <a:srgbClr val="495965"/>
      </a:accent3>
      <a:accent4>
        <a:srgbClr val="0E5B3D"/>
      </a:accent4>
      <a:accent5>
        <a:srgbClr val="0D5D78"/>
      </a:accent5>
      <a:accent6>
        <a:srgbClr val="000000"/>
      </a:accent6>
      <a:hlink>
        <a:srgbClr val="79003C"/>
      </a:hlink>
      <a:folHlink>
        <a:srgbClr val="2A0014"/>
      </a:folHlink>
    </a:clrScheme>
    <a:fontScheme name="McMaster Fonts 2024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667BA80D472642A4DFF15A84523DDD" ma:contentTypeVersion="14" ma:contentTypeDescription="Create a new document." ma:contentTypeScope="" ma:versionID="69c78d1e6341baafc8b5e279905d80a5">
  <xsd:schema xmlns:xsd="http://www.w3.org/2001/XMLSchema" xmlns:xs="http://www.w3.org/2001/XMLSchema" xmlns:p="http://schemas.microsoft.com/office/2006/metadata/properties" xmlns:ns2="7ce0c1c9-53b5-4330-8077-f638ce0b2e88" xmlns:ns3="39e15ba0-9ad2-423b-bbde-1b7dbd3d1c89" targetNamespace="http://schemas.microsoft.com/office/2006/metadata/properties" ma:root="true" ma:fieldsID="35a25c60d82b92381ea76f8acdad69df" ns2:_="" ns3:_="">
    <xsd:import namespace="7ce0c1c9-53b5-4330-8077-f638ce0b2e88"/>
    <xsd:import namespace="39e15ba0-9ad2-423b-bbde-1b7dbd3d1c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e0c1c9-53b5-4330-8077-f638ce0b2e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e15ba0-9ad2-423b-bbde-1b7dbd3d1c8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ac89127-d376-4f99-a962-04315d4f7bf1}" ma:internalName="TaxCatchAll" ma:showField="CatchAllData" ma:web="39e15ba0-9ad2-423b-bbde-1b7dbd3d1c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e15ba0-9ad2-423b-bbde-1b7dbd3d1c89" xsi:nil="true"/>
    <lcf76f155ced4ddcb4097134ff3c332f xmlns="7ce0c1c9-53b5-4330-8077-f638ce0b2e8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0A3B3E-E728-4974-B64E-1A5DB185E8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e0c1c9-53b5-4330-8077-f638ce0b2e88"/>
    <ds:schemaRef ds:uri="39e15ba0-9ad2-423b-bbde-1b7dbd3d1c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6F247-FD35-4B8D-A7F8-3384F4E6DC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61DE54-2A36-4871-9ED3-DD4058D0FB2F}">
  <ds:schemaRefs>
    <ds:schemaRef ds:uri="http://schemas.microsoft.com/office/2006/metadata/properties"/>
    <ds:schemaRef ds:uri="http://schemas.microsoft.com/office/infopath/2007/PartnerControls"/>
    <ds:schemaRef ds:uri="39e15ba0-9ad2-423b-bbde-1b7dbd3d1c89"/>
    <ds:schemaRef ds:uri="7ce0c1c9-53b5-4330-8077-f638ce0b2e88"/>
  </ds:schemaRefs>
</ds:datastoreItem>
</file>

<file path=customXml/itemProps4.xml><?xml version="1.0" encoding="utf-8"?>
<ds:datastoreItem xmlns:ds="http://schemas.openxmlformats.org/officeDocument/2006/customXml" ds:itemID="{BFCF7F1E-AF50-4D70-A488-6D1DB2191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mcmaster-bw-evolved-letterhead-eng.dotx</Template>
  <TotalTime>18</TotalTime>
  <Pages>6</Pages>
  <Words>853</Words>
  <Characters>4450</Characters>
  <Application>Microsoft Office Word</Application>
  <DocSecurity>0</DocSecurity>
  <Lines>117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Njegovan, Biljana</cp:lastModifiedBy>
  <cp:revision>4</cp:revision>
  <dcterms:created xsi:type="dcterms:W3CDTF">2026-01-16T17:54:00Z</dcterms:created>
  <dcterms:modified xsi:type="dcterms:W3CDTF">2026-01-16T18:17:00Z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0x01010092667BA80D472642A4DFF15A84523DDD</vt:lpwstr>
  </property>
  <property fmtid="{D5CDD505-2E9C-101B-9397-08002B2CF9AE}" pid="3" name="Order">
    <vt:r8>4272200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MediaServiceImageTags">
    <vt:lpwstr/>
  </property>
</Properties>
</file>